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39CA4" w14:textId="1E4AFDB1" w:rsidR="00E95DB7" w:rsidRPr="0058348F" w:rsidRDefault="00E95DB7" w:rsidP="00477738">
      <w:pPr>
        <w:pStyle w:val="Heading1"/>
      </w:pPr>
      <w:r w:rsidRPr="0058348F">
        <w:t xml:space="preserve">FULL TITLE </w:t>
      </w:r>
      <w:r w:rsidRPr="00477738">
        <w:t>HERE</w:t>
      </w:r>
      <w:r w:rsidRPr="0058348F">
        <w:t xml:space="preserve"> IN ALL CAPS IN A FORMAT</w:t>
      </w:r>
      <w:r w:rsidR="00837459">
        <w:t xml:space="preserve"> </w:t>
      </w:r>
      <w:r w:rsidRPr="0058348F">
        <w:t>THAT RESEMBLES THIS LAYOU</w:t>
      </w:r>
      <w:r w:rsidR="00513037">
        <w:t>T;</w:t>
      </w:r>
      <w:r w:rsidR="00837459">
        <w:t xml:space="preserve"> Use</w:t>
      </w:r>
      <w:r w:rsidR="00837459">
        <w:br w:type="textWrapping" w:clear="all"/>
        <w:t>Shift + enter if you need a new line</w:t>
      </w:r>
    </w:p>
    <w:p w14:paraId="169D576C" w14:textId="5F6E6D34" w:rsidR="006E0A73" w:rsidRPr="007F57F0" w:rsidRDefault="00E95DB7" w:rsidP="007F57F0">
      <w:pPr>
        <w:pStyle w:val="Paragraphtexttitlepagename"/>
      </w:pPr>
      <w:r w:rsidRPr="007F57F0">
        <w:t>By</w:t>
      </w:r>
      <w:r w:rsidR="003A2C59" w:rsidRPr="007F57F0">
        <w:br/>
      </w:r>
      <w:r w:rsidR="006E0A73" w:rsidRPr="007F57F0">
        <w:t>YOUR NAME HERE IN ALL CAPS</w:t>
      </w:r>
    </w:p>
    <w:p w14:paraId="2D2F7A31" w14:textId="5A35636E" w:rsidR="006E0A73" w:rsidRPr="0002035A" w:rsidRDefault="006E0A73" w:rsidP="0002035A">
      <w:pPr>
        <w:pStyle w:val="Paragraphtexttitlepagedegreeinfo"/>
      </w:pPr>
      <w:r w:rsidRPr="0002035A">
        <w:t>Bachelor of Arts/Science in Your Area</w:t>
      </w:r>
    </w:p>
    <w:p w14:paraId="116F66DF" w14:textId="03EBB0D7" w:rsidR="006E0A73" w:rsidRPr="0002035A" w:rsidRDefault="006E0A73" w:rsidP="0002035A">
      <w:pPr>
        <w:pStyle w:val="Paragraphtexttitlepagedegreeinfo"/>
      </w:pPr>
      <w:r w:rsidRPr="0002035A">
        <w:t>Your University Here</w:t>
      </w:r>
    </w:p>
    <w:p w14:paraId="79CA2DE8" w14:textId="6A359556" w:rsidR="006E0A73" w:rsidRPr="0002035A" w:rsidRDefault="006E0A73" w:rsidP="0002035A">
      <w:pPr>
        <w:pStyle w:val="Paragraphtexttitlepagedegreeinfo"/>
      </w:pPr>
      <w:r w:rsidRPr="0002035A">
        <w:t>City, State</w:t>
      </w:r>
    </w:p>
    <w:p w14:paraId="09E6A005" w14:textId="4EF358BC" w:rsidR="006E0A73" w:rsidRPr="007F57F0" w:rsidRDefault="006E0A73" w:rsidP="00837459">
      <w:pPr>
        <w:pStyle w:val="Paragraphtexttitlepagebacheloryear"/>
      </w:pPr>
      <w:r w:rsidRPr="007F57F0">
        <w:t>YEAR</w:t>
      </w:r>
    </w:p>
    <w:p w14:paraId="6F9595C3" w14:textId="4D344827" w:rsidR="006E0A73" w:rsidRPr="0048010A" w:rsidRDefault="006E0A73" w:rsidP="007F57F0">
      <w:pPr>
        <w:pStyle w:val="Paragraphtexttitlepagedegreeinfo"/>
      </w:pPr>
      <w:r w:rsidRPr="0048010A">
        <w:t>Master of Arts/Science in Your Area</w:t>
      </w:r>
    </w:p>
    <w:p w14:paraId="589F51A6" w14:textId="7B199AFC" w:rsidR="006E0A73" w:rsidRPr="0048010A" w:rsidRDefault="006E0A73" w:rsidP="007F57F0">
      <w:pPr>
        <w:pStyle w:val="Paragraphtexttitlepagedegreeinfo"/>
      </w:pPr>
      <w:r w:rsidRPr="0048010A">
        <w:t>Your University Here</w:t>
      </w:r>
    </w:p>
    <w:p w14:paraId="730C3839" w14:textId="2E02B399" w:rsidR="006E0A73" w:rsidRPr="0048010A" w:rsidRDefault="006E0A73" w:rsidP="007F57F0">
      <w:pPr>
        <w:pStyle w:val="Paragraphtexttitlepagedegreeinfo"/>
      </w:pPr>
      <w:r w:rsidRPr="0048010A">
        <w:t>City, State</w:t>
      </w:r>
    </w:p>
    <w:p w14:paraId="037B154D" w14:textId="297D8D9D" w:rsidR="00E95DB7" w:rsidRPr="0002035A" w:rsidRDefault="006E0A73" w:rsidP="0002035A">
      <w:pPr>
        <w:pStyle w:val="Paragraphtexttitlepagemastersyear"/>
      </w:pPr>
      <w:r w:rsidRPr="0002035A">
        <w:t>YEAR</w:t>
      </w:r>
    </w:p>
    <w:p w14:paraId="613768E1" w14:textId="0C4A3B66" w:rsidR="00E95DB7" w:rsidRPr="00757E09" w:rsidRDefault="00E95DB7" w:rsidP="00757E09">
      <w:pPr>
        <w:pStyle w:val="Paragraphtexttitlepagedoctorateinfo"/>
      </w:pPr>
      <w:r w:rsidRPr="00757E09">
        <w:t>Submitted to the Faculty of the</w:t>
      </w:r>
      <w:r w:rsidR="003A2C59" w:rsidRPr="00757E09">
        <w:br/>
      </w:r>
      <w:r w:rsidRPr="00757E09">
        <w:t>Graduate College of the</w:t>
      </w:r>
      <w:r w:rsidR="003A2C59" w:rsidRPr="00757E09">
        <w:br/>
      </w:r>
      <w:r w:rsidRPr="00757E09">
        <w:t>Oklahoma State University</w:t>
      </w:r>
      <w:r w:rsidR="003A2C59" w:rsidRPr="00757E09">
        <w:br/>
      </w:r>
      <w:r w:rsidRPr="00757E09">
        <w:t>in partial fulfillment of</w:t>
      </w:r>
      <w:r w:rsidR="003A2C59" w:rsidRPr="00757E09">
        <w:br/>
      </w:r>
      <w:r w:rsidRPr="00757E09">
        <w:t>the requirements for</w:t>
      </w:r>
      <w:r w:rsidR="003A2C59" w:rsidRPr="00757E09">
        <w:br/>
      </w:r>
      <w:r w:rsidRPr="00757E09">
        <w:t>the Degree of</w:t>
      </w:r>
      <w:r w:rsidR="003A2C59" w:rsidRPr="00757E09">
        <w:br/>
      </w:r>
      <w:r w:rsidR="0070276A" w:rsidRPr="00757E09">
        <w:t xml:space="preserve">DOCTOR OF PHILOSOPHY or </w:t>
      </w:r>
      <w:r w:rsidR="001D480D" w:rsidRPr="00757E09">
        <w:t>EDUCATION</w:t>
      </w:r>
    </w:p>
    <w:p w14:paraId="25BF59E1" w14:textId="00983F2A" w:rsidR="00E95DB7" w:rsidRPr="00757E09" w:rsidRDefault="00E95DB7" w:rsidP="00757E09">
      <w:pPr>
        <w:pStyle w:val="Paragraphtexttitlepagedoctorateinfo"/>
      </w:pPr>
      <w:r w:rsidRPr="00757E09">
        <w:t>December/May/July, YEAR</w:t>
      </w:r>
    </w:p>
    <w:p w14:paraId="3CC2A326" w14:textId="77777777" w:rsidR="00E95DB7" w:rsidRDefault="00E95DB7" w:rsidP="00BC38A5"/>
    <w:p w14:paraId="38E7D3EC" w14:textId="77777777" w:rsidR="008F3DEC" w:rsidRPr="0048010A" w:rsidRDefault="008F3DEC" w:rsidP="00BC38A5">
      <w:pPr>
        <w:sectPr w:rsidR="008F3DEC" w:rsidRPr="0048010A" w:rsidSect="00F246DD">
          <w:footerReference w:type="default" r:id="rId8"/>
          <w:pgSz w:w="12240" w:h="15840"/>
          <w:pgMar w:top="2880" w:right="2970" w:bottom="2880" w:left="3510" w:header="720" w:footer="720" w:gutter="0"/>
          <w:pgNumType w:fmt="lowerRoman" w:start="2"/>
          <w:cols w:space="720"/>
          <w:titlePg/>
          <w:docGrid w:linePitch="360"/>
        </w:sectPr>
      </w:pPr>
    </w:p>
    <w:p w14:paraId="3A820851" w14:textId="19026FC1" w:rsidR="00E95DB7" w:rsidRDefault="00E95DB7" w:rsidP="0002035A">
      <w:pPr>
        <w:pStyle w:val="Paragraphtextpageiifulltitle"/>
      </w:pPr>
      <w:r w:rsidRPr="0002035A">
        <w:lastRenderedPageBreak/>
        <w:t>FULL TITLE HERE IN ALL CAPS IN A FORMAT</w:t>
      </w:r>
      <w:r w:rsidR="003A2C59" w:rsidRPr="0002035A">
        <w:br/>
      </w:r>
      <w:r w:rsidRPr="0002035A">
        <w:t>THAT RESEMBLES THIS LAYOUT</w:t>
      </w:r>
      <w:r w:rsidR="00A76B2F">
        <w:t>; Use</w:t>
      </w:r>
      <w:r w:rsidR="00A76B2F">
        <w:br w:type="textWrapping" w:clear="all"/>
        <w:t xml:space="preserve">Shift + enter if you need a new line </w:t>
      </w:r>
    </w:p>
    <w:p w14:paraId="65CE9E1B" w14:textId="2B937F76" w:rsidR="00A76B2F" w:rsidRPr="00D3503D" w:rsidRDefault="00A76B2F" w:rsidP="000E0FB3">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rPr>
          <w:sz w:val="16"/>
          <w:szCs w:val="16"/>
        </w:rPr>
      </w:pPr>
      <w:r w:rsidRPr="00D3503D">
        <w:rPr>
          <w:b/>
          <w:bCs/>
        </w:rPr>
        <w:t xml:space="preserve">Delete this </w:t>
      </w:r>
      <w:r w:rsidR="00CA0097" w:rsidRPr="00D3503D">
        <w:rPr>
          <w:b/>
          <w:bCs/>
        </w:rPr>
        <w:t>instruction</w:t>
      </w:r>
      <w:r w:rsidRPr="00D3503D">
        <w:rPr>
          <w:b/>
          <w:bCs/>
        </w:rPr>
        <w:t xml:space="preserve"> box before </w:t>
      </w:r>
      <w:r w:rsidR="00CA0097" w:rsidRPr="00D3503D">
        <w:rPr>
          <w:b/>
          <w:bCs/>
        </w:rPr>
        <w:t>submitting your manuscript</w:t>
      </w:r>
      <w:r w:rsidRPr="00D3503D">
        <w:rPr>
          <w:b/>
          <w:bCs/>
        </w:rPr>
        <w:t>.</w:t>
      </w:r>
      <w:r w:rsidRPr="00D3503D">
        <w:t xml:space="preserve"> Type Committee Member names on the Approval page of the electronic copy. If</w:t>
      </w:r>
      <w:r w:rsidR="007A0F9F" w:rsidRPr="00D3503D">
        <w:t xml:space="preserve"> you use</w:t>
      </w:r>
      <w:r w:rsidRPr="00D3503D">
        <w:t xml:space="preserve"> </w:t>
      </w:r>
      <w:r w:rsidR="00363D6A" w:rsidRPr="00D3503D">
        <w:t>“</w:t>
      </w:r>
      <w:r w:rsidRPr="00D3503D">
        <w:t>Dr.</w:t>
      </w:r>
      <w:r w:rsidR="00363D6A" w:rsidRPr="00D3503D">
        <w:t>”</w:t>
      </w:r>
      <w:r w:rsidRPr="00D3503D">
        <w:t xml:space="preserve"> for one name, </w:t>
      </w:r>
      <w:r w:rsidR="007A0F9F" w:rsidRPr="00D3503D">
        <w:t>use a comparable</w:t>
      </w:r>
      <w:r w:rsidRPr="00D3503D">
        <w:t xml:space="preserve"> title </w:t>
      </w:r>
      <w:r w:rsidR="007A0F9F" w:rsidRPr="00D3503D">
        <w:t>for all committee members</w:t>
      </w:r>
      <w:r w:rsidRPr="00D3503D">
        <w:t xml:space="preserve">. </w:t>
      </w:r>
    </w:p>
    <w:p w14:paraId="17A92775" w14:textId="21AD92C9" w:rsidR="00F246DD" w:rsidRPr="0002035A" w:rsidRDefault="00202465" w:rsidP="0002035A">
      <w:pPr>
        <w:pStyle w:val="Paragraphtextpageiidissertationapproved"/>
      </w:pPr>
      <w:r w:rsidRPr="0002035A">
        <w:t xml:space="preserve">Dissertation </w:t>
      </w:r>
      <w:r w:rsidR="00E95DB7" w:rsidRPr="0002035A">
        <w:t>Approved:</w:t>
      </w:r>
    </w:p>
    <w:p w14:paraId="34E26534" w14:textId="0F126703" w:rsidR="00F246DD" w:rsidRPr="007B4B4E" w:rsidRDefault="008B53F0" w:rsidP="007B4B4E">
      <w:pPr>
        <w:pStyle w:val="ParagraphTextdissertationadviser1"/>
      </w:pPr>
      <w:r w:rsidRPr="007B4B4E">
        <w:t>(</w:t>
      </w:r>
      <w:r w:rsidR="00F246DD" w:rsidRPr="007B4B4E">
        <w:t>Dissertation Adviser’s Name Here</w:t>
      </w:r>
      <w:r w:rsidRPr="007B4B4E">
        <w:t>)</w:t>
      </w:r>
    </w:p>
    <w:p w14:paraId="049DEDEA" w14:textId="77777777" w:rsidR="00F246DD" w:rsidRPr="0002035A" w:rsidRDefault="00F246DD" w:rsidP="0002035A">
      <w:pPr>
        <w:pStyle w:val="ParagraphTextdissertationadviser2"/>
      </w:pPr>
      <w:r w:rsidRPr="0002035A">
        <w:t>Dissertation Adviser</w:t>
      </w:r>
    </w:p>
    <w:p w14:paraId="5D278AB8" w14:textId="60AE1971" w:rsidR="00F246DD" w:rsidRPr="00C41B6F" w:rsidRDefault="00C41B6F" w:rsidP="00C41B6F">
      <w:pPr>
        <w:pStyle w:val="ParagraphTextcommitteenames"/>
      </w:pPr>
      <w:r w:rsidRPr="00C41B6F">
        <w:t>(</w:t>
      </w:r>
      <w:r w:rsidR="00F246DD" w:rsidRPr="00C41B6F">
        <w:t>Committee Member Name Here</w:t>
      </w:r>
      <w:r w:rsidRPr="00C41B6F">
        <w:t>)</w:t>
      </w:r>
    </w:p>
    <w:p w14:paraId="57AA296C" w14:textId="77777777" w:rsidR="00C41B6F" w:rsidRDefault="00C41B6F" w:rsidP="00C41B6F"/>
    <w:p w14:paraId="17F0C5F3" w14:textId="77777777" w:rsidR="00C41B6F" w:rsidRPr="004B5C22" w:rsidRDefault="00C41B6F" w:rsidP="004B5C22">
      <w:pPr>
        <w:pStyle w:val="ParagraphTextcommitteenames"/>
      </w:pPr>
      <w:r w:rsidRPr="004B5C22">
        <w:t>(</w:t>
      </w:r>
      <w:r w:rsidR="00F246DD" w:rsidRPr="004B5C22">
        <w:t>Committee Member Name Here</w:t>
      </w:r>
      <w:r w:rsidRPr="004B5C22">
        <w:t>)</w:t>
      </w:r>
    </w:p>
    <w:p w14:paraId="0AE6B114" w14:textId="77777777" w:rsidR="00C41B6F" w:rsidRDefault="00C41B6F" w:rsidP="00F43FD0"/>
    <w:p w14:paraId="1C8A3FBE" w14:textId="00DF80A6" w:rsidR="00743AE1" w:rsidRDefault="00C41B6F" w:rsidP="00F43FD0">
      <w:pPr>
        <w:pStyle w:val="ParagraphTextcommitteenames"/>
      </w:pPr>
      <w:r w:rsidRPr="00C41B6F">
        <w:t>(Extra line—delete if not needed)</w:t>
      </w:r>
    </w:p>
    <w:p w14:paraId="292088F4" w14:textId="77777777" w:rsidR="00C41B6F" w:rsidRPr="00C41B6F" w:rsidRDefault="00C41B6F" w:rsidP="00F43FD0"/>
    <w:p w14:paraId="3F38354B" w14:textId="1276DDA0" w:rsidR="00743AE1" w:rsidRPr="00F43FD0" w:rsidRDefault="00C41B6F" w:rsidP="00A76B2F">
      <w:pPr>
        <w:pStyle w:val="ParagraphTextcommitteenames"/>
        <w:spacing w:after="240"/>
      </w:pPr>
      <w:r w:rsidRPr="00F43FD0">
        <w:t>(</w:t>
      </w:r>
      <w:r w:rsidR="00F246DD" w:rsidRPr="00F43FD0">
        <w:t>Outside Committee Member Name Here</w:t>
      </w:r>
      <w:r w:rsidRPr="00F43FD0">
        <w:t>)</w:t>
      </w:r>
    </w:p>
    <w:p w14:paraId="6401D025" w14:textId="77777777" w:rsidR="008F3DEC" w:rsidRDefault="008F3DEC" w:rsidP="00BC38A5">
      <w:pPr>
        <w:rPr>
          <w:sz w:val="18"/>
          <w:szCs w:val="18"/>
        </w:rPr>
      </w:pPr>
    </w:p>
    <w:p w14:paraId="209DF56B" w14:textId="4994EBBE" w:rsidR="008F3DEC" w:rsidRPr="00743AE1" w:rsidRDefault="008F3DEC" w:rsidP="00BC38A5">
      <w:pPr>
        <w:rPr>
          <w:sz w:val="18"/>
          <w:szCs w:val="18"/>
        </w:rPr>
        <w:sectPr w:rsidR="008F3DEC" w:rsidRPr="00743AE1" w:rsidSect="00F246DD">
          <w:pgSz w:w="12240" w:h="15840"/>
          <w:pgMar w:top="2880" w:right="2970" w:bottom="2304" w:left="3510" w:header="720" w:footer="720" w:gutter="0"/>
          <w:pgNumType w:fmt="lowerRoman" w:start="2"/>
          <w:cols w:space="720"/>
          <w:docGrid w:linePitch="360"/>
        </w:sectPr>
      </w:pPr>
    </w:p>
    <w:p w14:paraId="4E493B85" w14:textId="77777777" w:rsidR="00FE1CE2" w:rsidRDefault="00FE1CE2" w:rsidP="00AC2A7C">
      <w:pPr>
        <w:pStyle w:val="Heading2ExcludedfromTOC"/>
      </w:pPr>
      <w:r>
        <w:lastRenderedPageBreak/>
        <w:t>ACKNOWLEDGEMENTS</w:t>
      </w:r>
      <w:r w:rsidR="004D3AA8">
        <w:t xml:space="preserve"> (Optional)</w:t>
      </w:r>
    </w:p>
    <w:p w14:paraId="048751BD" w14:textId="09346A5B" w:rsidR="005A6ADA" w:rsidRDefault="00AF18E8" w:rsidP="007B4B4E">
      <w:r>
        <w:t>Type your acknowledgements here</w:t>
      </w:r>
      <w:r w:rsidR="008F0B2C">
        <w:t xml:space="preserve"> or delete this page if not using this section</w:t>
      </w:r>
      <w:r>
        <w:t xml:space="preserve">. </w:t>
      </w:r>
    </w:p>
    <w:p w14:paraId="2164E618" w14:textId="77777777" w:rsidR="00AF18E8" w:rsidRDefault="00AF18E8" w:rsidP="007B4B4E"/>
    <w:p w14:paraId="66DCBF98" w14:textId="44DFB207" w:rsidR="005A6ADA" w:rsidRDefault="005A6ADA" w:rsidP="007B4B4E">
      <w:pPr>
        <w:sectPr w:rsidR="005A6ADA" w:rsidSect="00FE1CE2">
          <w:footerReference w:type="default" r:id="rId9"/>
          <w:pgSz w:w="12240" w:h="15840"/>
          <w:pgMar w:top="2880" w:right="1440" w:bottom="1440" w:left="2160" w:header="720" w:footer="720" w:gutter="0"/>
          <w:pgNumType w:fmt="lowerRoman"/>
          <w:cols w:space="720"/>
          <w:docGrid w:linePitch="360"/>
        </w:sectPr>
      </w:pPr>
    </w:p>
    <w:p w14:paraId="7F975578" w14:textId="36DBD9D2" w:rsidR="00FC24A7" w:rsidRPr="005A6ADA" w:rsidRDefault="00FC24A7" w:rsidP="005A6ADA">
      <w:pPr>
        <w:pStyle w:val="Paragraphtextpageivinfoandvitamajorfield"/>
      </w:pPr>
      <w:r w:rsidRPr="005A6ADA">
        <w:lastRenderedPageBreak/>
        <w:t>Name: TYPE NAME</w:t>
      </w:r>
    </w:p>
    <w:p w14:paraId="6132F093" w14:textId="6D344541" w:rsidR="00FC24A7" w:rsidRPr="005A6ADA" w:rsidRDefault="00FC24A7" w:rsidP="005A6ADA">
      <w:pPr>
        <w:pStyle w:val="Paragraphtextpageivinfoandvitamajorfield"/>
      </w:pPr>
      <w:r w:rsidRPr="005A6ADA">
        <w:t>Date of Degree: DECEMBER, MAY, OR, JULY, Year</w:t>
      </w:r>
    </w:p>
    <w:p w14:paraId="25750E3A" w14:textId="0951CC46" w:rsidR="00FC24A7" w:rsidRPr="005A6ADA" w:rsidRDefault="00FC24A7" w:rsidP="005A6ADA">
      <w:pPr>
        <w:pStyle w:val="Paragraphtextpageivinfoandvitamajorfield"/>
      </w:pPr>
      <w:r w:rsidRPr="005A6ADA">
        <w:t>Title of Study: TYPE FULL TITLE IN ALL CAPS</w:t>
      </w:r>
    </w:p>
    <w:p w14:paraId="65089E03" w14:textId="22163E12" w:rsidR="00FC24A7" w:rsidRPr="005A6ADA" w:rsidRDefault="00FC24A7" w:rsidP="005A6ADA">
      <w:pPr>
        <w:pStyle w:val="Paragraphtextpageivinfoandvitamajorfield"/>
      </w:pPr>
      <w:r w:rsidRPr="005A6ADA">
        <w:t>Major Field: TYPE MAJOR</w:t>
      </w:r>
    </w:p>
    <w:p w14:paraId="16A2C85C" w14:textId="28999CF8" w:rsidR="00590DAD" w:rsidRPr="00BB4521" w:rsidRDefault="00590DAD" w:rsidP="00BB4521">
      <w:pPr>
        <w:pStyle w:val="Paragraphtextabstract"/>
      </w:pPr>
      <w:r w:rsidRPr="00BB4521">
        <w:t xml:space="preserve">Abstract: Type the abstract here. Limit </w:t>
      </w:r>
      <w:r w:rsidR="00363D6A">
        <w:t xml:space="preserve">the abstract to </w:t>
      </w:r>
      <w:r w:rsidRPr="00BB4521">
        <w:t>350 words</w:t>
      </w:r>
      <w:r w:rsidR="005A4534">
        <w:t>,</w:t>
      </w:r>
      <w:r w:rsidRPr="00BB4521">
        <w:t xml:space="preserve"> single spaced.</w:t>
      </w:r>
    </w:p>
    <w:p w14:paraId="7DED4124" w14:textId="77777777" w:rsidR="00FC24A7" w:rsidRDefault="00FC24A7" w:rsidP="00BB4521"/>
    <w:p w14:paraId="11E90C79" w14:textId="77777777" w:rsidR="00FC24A7" w:rsidRDefault="00FC24A7" w:rsidP="00BB4521">
      <w:pPr>
        <w:sectPr w:rsidR="00FC24A7" w:rsidSect="00FC24A7">
          <w:footerReference w:type="default" r:id="rId10"/>
          <w:pgSz w:w="12240" w:h="15840"/>
          <w:pgMar w:top="1440" w:right="1440" w:bottom="1440" w:left="2160" w:header="720" w:footer="720" w:gutter="0"/>
          <w:pgNumType w:fmt="lowerRoman"/>
          <w:cols w:space="720"/>
          <w:docGrid w:linePitch="360"/>
        </w:sectPr>
      </w:pPr>
    </w:p>
    <w:p w14:paraId="1D99A069" w14:textId="1E0860EC" w:rsidR="006238BF" w:rsidRDefault="006238BF" w:rsidP="00AC2A7C">
      <w:pPr>
        <w:pStyle w:val="Heading2ExcludedfromTOC"/>
        <w:spacing w:before="1440" w:after="240"/>
      </w:pPr>
      <w:r w:rsidRPr="0048010A">
        <w:lastRenderedPageBreak/>
        <w:t>TABLE OF CONTENTS</w:t>
      </w:r>
    </w:p>
    <w:p w14:paraId="5C8EC59D" w14:textId="5F1CCD3C" w:rsidR="00077A39" w:rsidRDefault="00077A39" w:rsidP="00077A39">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 xml:space="preserve">this </w:t>
      </w:r>
      <w:r w:rsidR="00363D6A">
        <w:rPr>
          <w:b/>
          <w:bCs/>
        </w:rPr>
        <w:t>instruction</w:t>
      </w:r>
      <w:r>
        <w:rPr>
          <w:b/>
          <w:bCs/>
        </w:rPr>
        <w:t xml:space="preserve"> box before</w:t>
      </w:r>
      <w:r w:rsidRPr="000C34F1">
        <w:rPr>
          <w:b/>
          <w:bCs/>
        </w:rPr>
        <w:t xml:space="preserve"> submitting your manuscript</w:t>
      </w:r>
      <w:r w:rsidRPr="00C54313">
        <w:rPr>
          <w:b/>
          <w:bCs/>
        </w:rPr>
        <w:t>.</w:t>
      </w:r>
      <w:r>
        <w:t xml:space="preserve"> </w:t>
      </w:r>
    </w:p>
    <w:p w14:paraId="29F5A510" w14:textId="4527596B" w:rsidR="004441DE" w:rsidRDefault="004441DE" w:rsidP="002122FB">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4441DE">
        <w:t>To update the Table of Contents</w:t>
      </w:r>
      <w:r>
        <w:t>, f</w:t>
      </w:r>
      <w:r w:rsidRPr="004441DE">
        <w:t xml:space="preserve">ollow the heading formatting instructions in Chapter I, then right-click anywhere in the Table of Contents and select </w:t>
      </w:r>
      <w:r w:rsidRPr="004441DE">
        <w:rPr>
          <w:i/>
          <w:iCs/>
        </w:rPr>
        <w:t>Update Field</w:t>
      </w:r>
      <w:r w:rsidRPr="004441DE">
        <w:t xml:space="preserve"> (PC) or go to the </w:t>
      </w:r>
      <w:r w:rsidRPr="004441DE">
        <w:rPr>
          <w:i/>
          <w:iCs/>
        </w:rPr>
        <w:t>Reference</w:t>
      </w:r>
      <w:r w:rsidRPr="004441DE">
        <w:t xml:space="preserve"> tab (Mac). Select </w:t>
      </w:r>
      <w:r w:rsidRPr="004441DE">
        <w:rPr>
          <w:i/>
          <w:iCs/>
        </w:rPr>
        <w:t>Update entire table</w:t>
      </w:r>
      <w:r w:rsidRPr="004441DE">
        <w:t>.</w:t>
      </w:r>
    </w:p>
    <w:p w14:paraId="62AE06CF" w14:textId="0C4615DA" w:rsidR="00CB7705" w:rsidRDefault="0073222E">
      <w:pPr>
        <w:pStyle w:val="TOC1"/>
        <w:rPr>
          <w:rFonts w:asciiTheme="minorHAnsi" w:hAnsiTheme="minorHAnsi" w:cstheme="minorBidi"/>
          <w:noProof/>
          <w:kern w:val="2"/>
          <w:szCs w:val="24"/>
          <w14:ligatures w14:val="standardContextual"/>
        </w:rPr>
      </w:pPr>
      <w:r>
        <w:fldChar w:fldCharType="begin"/>
      </w:r>
      <w:r>
        <w:instrText xml:space="preserve"> TOC \h \z \t "Heading 2,1,Heading 3,2,Heading 4,3,Heading 3 (Appendices),2" </w:instrText>
      </w:r>
      <w:r>
        <w:fldChar w:fldCharType="separate"/>
      </w:r>
      <w:hyperlink w:anchor="_Toc240655544" w:history="1">
        <w:r w:rsidR="00CB7705" w:rsidRPr="008E3397">
          <w:rPr>
            <w:rStyle w:val="Hyperlink"/>
            <w:noProof/>
          </w:rPr>
          <w:t>I. INTRODUCTION</w:t>
        </w:r>
        <w:r w:rsidR="00CB7705">
          <w:rPr>
            <w:noProof/>
            <w:webHidden/>
          </w:rPr>
          <w:tab/>
        </w:r>
        <w:r w:rsidR="00CB7705">
          <w:rPr>
            <w:noProof/>
            <w:webHidden/>
          </w:rPr>
          <w:fldChar w:fldCharType="begin"/>
        </w:r>
        <w:r w:rsidR="00CB7705">
          <w:rPr>
            <w:noProof/>
            <w:webHidden/>
          </w:rPr>
          <w:instrText xml:space="preserve"> PAGEREF _Toc240655544 \h </w:instrText>
        </w:r>
        <w:r w:rsidR="00CB7705">
          <w:rPr>
            <w:noProof/>
            <w:webHidden/>
          </w:rPr>
        </w:r>
        <w:r w:rsidR="00CB7705">
          <w:rPr>
            <w:noProof/>
            <w:webHidden/>
          </w:rPr>
          <w:fldChar w:fldCharType="separate"/>
        </w:r>
        <w:r w:rsidR="00CB7705">
          <w:rPr>
            <w:noProof/>
            <w:webHidden/>
          </w:rPr>
          <w:t>1</w:t>
        </w:r>
        <w:r w:rsidR="00CB7705">
          <w:rPr>
            <w:noProof/>
            <w:webHidden/>
          </w:rPr>
          <w:fldChar w:fldCharType="end"/>
        </w:r>
      </w:hyperlink>
    </w:p>
    <w:p w14:paraId="49482850" w14:textId="76734711" w:rsidR="00CB7705" w:rsidRDefault="00000000">
      <w:pPr>
        <w:pStyle w:val="TOC2"/>
        <w:rPr>
          <w:rFonts w:asciiTheme="minorHAnsi" w:hAnsiTheme="minorHAnsi" w:cstheme="minorBidi"/>
          <w:noProof/>
          <w:kern w:val="2"/>
          <w:szCs w:val="24"/>
          <w14:ligatures w14:val="standardContextual"/>
        </w:rPr>
      </w:pPr>
      <w:hyperlink w:anchor="_Toc240655545" w:history="1">
        <w:r w:rsidR="00CB7705" w:rsidRPr="008E3397">
          <w:rPr>
            <w:rStyle w:val="Hyperlink"/>
            <w:noProof/>
          </w:rPr>
          <w:t>Section Title (Heading 3 Style)</w:t>
        </w:r>
        <w:r w:rsidR="00CB7705">
          <w:rPr>
            <w:noProof/>
            <w:webHidden/>
          </w:rPr>
          <w:tab/>
        </w:r>
        <w:r w:rsidR="00CB7705">
          <w:rPr>
            <w:noProof/>
            <w:webHidden/>
          </w:rPr>
          <w:fldChar w:fldCharType="begin"/>
        </w:r>
        <w:r w:rsidR="00CB7705">
          <w:rPr>
            <w:noProof/>
            <w:webHidden/>
          </w:rPr>
          <w:instrText xml:space="preserve"> PAGEREF _Toc240655545 \h </w:instrText>
        </w:r>
        <w:r w:rsidR="00CB7705">
          <w:rPr>
            <w:noProof/>
            <w:webHidden/>
          </w:rPr>
        </w:r>
        <w:r w:rsidR="00CB7705">
          <w:rPr>
            <w:noProof/>
            <w:webHidden/>
          </w:rPr>
          <w:fldChar w:fldCharType="separate"/>
        </w:r>
        <w:r w:rsidR="00CB7705">
          <w:rPr>
            <w:noProof/>
            <w:webHidden/>
          </w:rPr>
          <w:t>1</w:t>
        </w:r>
        <w:r w:rsidR="00CB7705">
          <w:rPr>
            <w:noProof/>
            <w:webHidden/>
          </w:rPr>
          <w:fldChar w:fldCharType="end"/>
        </w:r>
      </w:hyperlink>
    </w:p>
    <w:p w14:paraId="703F5B3A" w14:textId="70515762" w:rsidR="00CB7705" w:rsidRDefault="00000000">
      <w:pPr>
        <w:pStyle w:val="TOC3"/>
        <w:rPr>
          <w:rFonts w:asciiTheme="minorHAnsi" w:hAnsiTheme="minorHAnsi" w:cstheme="minorBidi"/>
          <w:noProof/>
          <w:kern w:val="2"/>
          <w:szCs w:val="24"/>
          <w14:ligatures w14:val="standardContextual"/>
        </w:rPr>
      </w:pPr>
      <w:hyperlink w:anchor="_Toc240655546" w:history="1">
        <w:r w:rsidR="00CB7705" w:rsidRPr="008E3397">
          <w:rPr>
            <w:rStyle w:val="Hyperlink"/>
            <w:noProof/>
          </w:rPr>
          <w:t>Using Styles (Subsection, Heading 4 Style)</w:t>
        </w:r>
        <w:r w:rsidR="00CB7705">
          <w:rPr>
            <w:noProof/>
            <w:webHidden/>
          </w:rPr>
          <w:tab/>
        </w:r>
        <w:r w:rsidR="00CB7705">
          <w:rPr>
            <w:noProof/>
            <w:webHidden/>
          </w:rPr>
          <w:fldChar w:fldCharType="begin"/>
        </w:r>
        <w:r w:rsidR="00CB7705">
          <w:rPr>
            <w:noProof/>
            <w:webHidden/>
          </w:rPr>
          <w:instrText xml:space="preserve"> PAGEREF _Toc240655546 \h </w:instrText>
        </w:r>
        <w:r w:rsidR="00CB7705">
          <w:rPr>
            <w:noProof/>
            <w:webHidden/>
          </w:rPr>
        </w:r>
        <w:r w:rsidR="00CB7705">
          <w:rPr>
            <w:noProof/>
            <w:webHidden/>
          </w:rPr>
          <w:fldChar w:fldCharType="separate"/>
        </w:r>
        <w:r w:rsidR="00CB7705">
          <w:rPr>
            <w:noProof/>
            <w:webHidden/>
          </w:rPr>
          <w:t>1</w:t>
        </w:r>
        <w:r w:rsidR="00CB7705">
          <w:rPr>
            <w:noProof/>
            <w:webHidden/>
          </w:rPr>
          <w:fldChar w:fldCharType="end"/>
        </w:r>
      </w:hyperlink>
    </w:p>
    <w:p w14:paraId="499BBBED" w14:textId="505EBE97" w:rsidR="00CB7705" w:rsidRDefault="00000000">
      <w:pPr>
        <w:pStyle w:val="TOC2"/>
        <w:rPr>
          <w:rFonts w:asciiTheme="minorHAnsi" w:hAnsiTheme="minorHAnsi" w:cstheme="minorBidi"/>
          <w:noProof/>
          <w:kern w:val="2"/>
          <w:szCs w:val="24"/>
          <w14:ligatures w14:val="standardContextual"/>
        </w:rPr>
      </w:pPr>
      <w:hyperlink w:anchor="_Toc240655547" w:history="1">
        <w:r w:rsidR="00CB7705" w:rsidRPr="008E3397">
          <w:rPr>
            <w:rStyle w:val="Hyperlink"/>
            <w:noProof/>
          </w:rPr>
          <w:t>Figures and Images</w:t>
        </w:r>
        <w:r w:rsidR="00CB7705">
          <w:rPr>
            <w:noProof/>
            <w:webHidden/>
          </w:rPr>
          <w:tab/>
        </w:r>
        <w:r w:rsidR="00CB7705">
          <w:rPr>
            <w:noProof/>
            <w:webHidden/>
          </w:rPr>
          <w:fldChar w:fldCharType="begin"/>
        </w:r>
        <w:r w:rsidR="00CB7705">
          <w:rPr>
            <w:noProof/>
            <w:webHidden/>
          </w:rPr>
          <w:instrText xml:space="preserve"> PAGEREF _Toc240655547 \h </w:instrText>
        </w:r>
        <w:r w:rsidR="00CB7705">
          <w:rPr>
            <w:noProof/>
            <w:webHidden/>
          </w:rPr>
        </w:r>
        <w:r w:rsidR="00CB7705">
          <w:rPr>
            <w:noProof/>
            <w:webHidden/>
          </w:rPr>
          <w:fldChar w:fldCharType="separate"/>
        </w:r>
        <w:r w:rsidR="00CB7705">
          <w:rPr>
            <w:noProof/>
            <w:webHidden/>
          </w:rPr>
          <w:t>2</w:t>
        </w:r>
        <w:r w:rsidR="00CB7705">
          <w:rPr>
            <w:noProof/>
            <w:webHidden/>
          </w:rPr>
          <w:fldChar w:fldCharType="end"/>
        </w:r>
      </w:hyperlink>
    </w:p>
    <w:p w14:paraId="768556AD" w14:textId="46BAE594" w:rsidR="00CB7705" w:rsidRDefault="00000000">
      <w:pPr>
        <w:pStyle w:val="TOC3"/>
        <w:rPr>
          <w:rFonts w:asciiTheme="minorHAnsi" w:hAnsiTheme="minorHAnsi" w:cstheme="minorBidi"/>
          <w:noProof/>
          <w:kern w:val="2"/>
          <w:szCs w:val="24"/>
          <w14:ligatures w14:val="standardContextual"/>
        </w:rPr>
      </w:pPr>
      <w:hyperlink w:anchor="_Toc240655548" w:history="1">
        <w:r w:rsidR="00CB7705" w:rsidRPr="008E3397">
          <w:rPr>
            <w:rStyle w:val="Hyperlink"/>
            <w:noProof/>
          </w:rPr>
          <w:t>Figure Captions</w:t>
        </w:r>
        <w:r w:rsidR="00CB7705">
          <w:rPr>
            <w:noProof/>
            <w:webHidden/>
          </w:rPr>
          <w:tab/>
        </w:r>
        <w:r w:rsidR="00CB7705">
          <w:rPr>
            <w:noProof/>
            <w:webHidden/>
          </w:rPr>
          <w:fldChar w:fldCharType="begin"/>
        </w:r>
        <w:r w:rsidR="00CB7705">
          <w:rPr>
            <w:noProof/>
            <w:webHidden/>
          </w:rPr>
          <w:instrText xml:space="preserve"> PAGEREF _Toc240655548 \h </w:instrText>
        </w:r>
        <w:r w:rsidR="00CB7705">
          <w:rPr>
            <w:noProof/>
            <w:webHidden/>
          </w:rPr>
        </w:r>
        <w:r w:rsidR="00CB7705">
          <w:rPr>
            <w:noProof/>
            <w:webHidden/>
          </w:rPr>
          <w:fldChar w:fldCharType="separate"/>
        </w:r>
        <w:r w:rsidR="00CB7705">
          <w:rPr>
            <w:noProof/>
            <w:webHidden/>
          </w:rPr>
          <w:t>3</w:t>
        </w:r>
        <w:r w:rsidR="00CB7705">
          <w:rPr>
            <w:noProof/>
            <w:webHidden/>
          </w:rPr>
          <w:fldChar w:fldCharType="end"/>
        </w:r>
      </w:hyperlink>
    </w:p>
    <w:p w14:paraId="745B140B" w14:textId="56014F4B" w:rsidR="00CB7705" w:rsidRDefault="00000000">
      <w:pPr>
        <w:pStyle w:val="TOC2"/>
        <w:rPr>
          <w:rFonts w:asciiTheme="minorHAnsi" w:hAnsiTheme="minorHAnsi" w:cstheme="minorBidi"/>
          <w:noProof/>
          <w:kern w:val="2"/>
          <w:szCs w:val="24"/>
          <w14:ligatures w14:val="standardContextual"/>
        </w:rPr>
      </w:pPr>
      <w:hyperlink w:anchor="_Toc240655549" w:history="1">
        <w:r w:rsidR="00CB7705" w:rsidRPr="008E3397">
          <w:rPr>
            <w:rStyle w:val="Hyperlink"/>
            <w:noProof/>
          </w:rPr>
          <w:t>Tables</w:t>
        </w:r>
        <w:r w:rsidR="00CB7705">
          <w:rPr>
            <w:noProof/>
            <w:webHidden/>
          </w:rPr>
          <w:tab/>
        </w:r>
        <w:r w:rsidR="00CB7705">
          <w:rPr>
            <w:noProof/>
            <w:webHidden/>
          </w:rPr>
          <w:fldChar w:fldCharType="begin"/>
        </w:r>
        <w:r w:rsidR="00CB7705">
          <w:rPr>
            <w:noProof/>
            <w:webHidden/>
          </w:rPr>
          <w:instrText xml:space="preserve"> PAGEREF _Toc240655549 \h </w:instrText>
        </w:r>
        <w:r w:rsidR="00CB7705">
          <w:rPr>
            <w:noProof/>
            <w:webHidden/>
          </w:rPr>
        </w:r>
        <w:r w:rsidR="00CB7705">
          <w:rPr>
            <w:noProof/>
            <w:webHidden/>
          </w:rPr>
          <w:fldChar w:fldCharType="separate"/>
        </w:r>
        <w:r w:rsidR="00CB7705">
          <w:rPr>
            <w:noProof/>
            <w:webHidden/>
          </w:rPr>
          <w:t>4</w:t>
        </w:r>
        <w:r w:rsidR="00CB7705">
          <w:rPr>
            <w:noProof/>
            <w:webHidden/>
          </w:rPr>
          <w:fldChar w:fldCharType="end"/>
        </w:r>
      </w:hyperlink>
    </w:p>
    <w:p w14:paraId="651CEB18" w14:textId="0D96C1B6" w:rsidR="00CB7705" w:rsidRDefault="00000000">
      <w:pPr>
        <w:pStyle w:val="TOC3"/>
        <w:rPr>
          <w:rFonts w:asciiTheme="minorHAnsi" w:hAnsiTheme="minorHAnsi" w:cstheme="minorBidi"/>
          <w:noProof/>
          <w:kern w:val="2"/>
          <w:szCs w:val="24"/>
          <w14:ligatures w14:val="standardContextual"/>
        </w:rPr>
      </w:pPr>
      <w:hyperlink w:anchor="_Toc240655550" w:history="1">
        <w:r w:rsidR="00CB7705" w:rsidRPr="008E3397">
          <w:rPr>
            <w:rStyle w:val="Hyperlink"/>
            <w:noProof/>
          </w:rPr>
          <w:t>Table Captions</w:t>
        </w:r>
        <w:r w:rsidR="00CB7705">
          <w:rPr>
            <w:noProof/>
            <w:webHidden/>
          </w:rPr>
          <w:tab/>
        </w:r>
        <w:r w:rsidR="00CB7705">
          <w:rPr>
            <w:noProof/>
            <w:webHidden/>
          </w:rPr>
          <w:fldChar w:fldCharType="begin"/>
        </w:r>
        <w:r w:rsidR="00CB7705">
          <w:rPr>
            <w:noProof/>
            <w:webHidden/>
          </w:rPr>
          <w:instrText xml:space="preserve"> PAGEREF _Toc240655550 \h </w:instrText>
        </w:r>
        <w:r w:rsidR="00CB7705">
          <w:rPr>
            <w:noProof/>
            <w:webHidden/>
          </w:rPr>
        </w:r>
        <w:r w:rsidR="00CB7705">
          <w:rPr>
            <w:noProof/>
            <w:webHidden/>
          </w:rPr>
          <w:fldChar w:fldCharType="separate"/>
        </w:r>
        <w:r w:rsidR="00CB7705">
          <w:rPr>
            <w:noProof/>
            <w:webHidden/>
          </w:rPr>
          <w:t>5</w:t>
        </w:r>
        <w:r w:rsidR="00CB7705">
          <w:rPr>
            <w:noProof/>
            <w:webHidden/>
          </w:rPr>
          <w:fldChar w:fldCharType="end"/>
        </w:r>
      </w:hyperlink>
    </w:p>
    <w:p w14:paraId="2173F6B9" w14:textId="01B6870E" w:rsidR="00CB7705" w:rsidRDefault="00000000">
      <w:pPr>
        <w:pStyle w:val="TOC2"/>
        <w:rPr>
          <w:rFonts w:asciiTheme="minorHAnsi" w:hAnsiTheme="minorHAnsi" w:cstheme="minorBidi"/>
          <w:noProof/>
          <w:kern w:val="2"/>
          <w:szCs w:val="24"/>
          <w14:ligatures w14:val="standardContextual"/>
        </w:rPr>
      </w:pPr>
      <w:hyperlink w:anchor="_Toc240655551" w:history="1">
        <w:r w:rsidR="00CB7705" w:rsidRPr="008E3397">
          <w:rPr>
            <w:rStyle w:val="Hyperlink"/>
            <w:noProof/>
          </w:rPr>
          <w:t>Bulleted and Numbered Lists</w:t>
        </w:r>
        <w:r w:rsidR="00CB7705">
          <w:rPr>
            <w:noProof/>
            <w:webHidden/>
          </w:rPr>
          <w:tab/>
        </w:r>
        <w:r w:rsidR="00CB7705">
          <w:rPr>
            <w:noProof/>
            <w:webHidden/>
          </w:rPr>
          <w:fldChar w:fldCharType="begin"/>
        </w:r>
        <w:r w:rsidR="00CB7705">
          <w:rPr>
            <w:noProof/>
            <w:webHidden/>
          </w:rPr>
          <w:instrText xml:space="preserve"> PAGEREF _Toc240655551 \h </w:instrText>
        </w:r>
        <w:r w:rsidR="00CB7705">
          <w:rPr>
            <w:noProof/>
            <w:webHidden/>
          </w:rPr>
        </w:r>
        <w:r w:rsidR="00CB7705">
          <w:rPr>
            <w:noProof/>
            <w:webHidden/>
          </w:rPr>
          <w:fldChar w:fldCharType="separate"/>
        </w:r>
        <w:r w:rsidR="00CB7705">
          <w:rPr>
            <w:noProof/>
            <w:webHidden/>
          </w:rPr>
          <w:t>6</w:t>
        </w:r>
        <w:r w:rsidR="00CB7705">
          <w:rPr>
            <w:noProof/>
            <w:webHidden/>
          </w:rPr>
          <w:fldChar w:fldCharType="end"/>
        </w:r>
      </w:hyperlink>
    </w:p>
    <w:p w14:paraId="78CCEC79" w14:textId="67C4E5FC" w:rsidR="00CB7705" w:rsidRDefault="00000000">
      <w:pPr>
        <w:pStyle w:val="TOC2"/>
        <w:rPr>
          <w:rFonts w:asciiTheme="minorHAnsi" w:hAnsiTheme="minorHAnsi" w:cstheme="minorBidi"/>
          <w:noProof/>
          <w:kern w:val="2"/>
          <w:szCs w:val="24"/>
          <w14:ligatures w14:val="standardContextual"/>
        </w:rPr>
      </w:pPr>
      <w:hyperlink w:anchor="_Toc240655552" w:history="1">
        <w:r w:rsidR="00CB7705" w:rsidRPr="008E3397">
          <w:rPr>
            <w:rStyle w:val="Hyperlink"/>
            <w:noProof/>
          </w:rPr>
          <w:t>Hyperlinks</w:t>
        </w:r>
        <w:r w:rsidR="00CB7705">
          <w:rPr>
            <w:noProof/>
            <w:webHidden/>
          </w:rPr>
          <w:tab/>
        </w:r>
        <w:r w:rsidR="00CB7705">
          <w:rPr>
            <w:noProof/>
            <w:webHidden/>
          </w:rPr>
          <w:fldChar w:fldCharType="begin"/>
        </w:r>
        <w:r w:rsidR="00CB7705">
          <w:rPr>
            <w:noProof/>
            <w:webHidden/>
          </w:rPr>
          <w:instrText xml:space="preserve"> PAGEREF _Toc240655552 \h </w:instrText>
        </w:r>
        <w:r w:rsidR="00CB7705">
          <w:rPr>
            <w:noProof/>
            <w:webHidden/>
          </w:rPr>
        </w:r>
        <w:r w:rsidR="00CB7705">
          <w:rPr>
            <w:noProof/>
            <w:webHidden/>
          </w:rPr>
          <w:fldChar w:fldCharType="separate"/>
        </w:r>
        <w:r w:rsidR="00CB7705">
          <w:rPr>
            <w:noProof/>
            <w:webHidden/>
          </w:rPr>
          <w:t>6</w:t>
        </w:r>
        <w:r w:rsidR="00CB7705">
          <w:rPr>
            <w:noProof/>
            <w:webHidden/>
          </w:rPr>
          <w:fldChar w:fldCharType="end"/>
        </w:r>
      </w:hyperlink>
    </w:p>
    <w:p w14:paraId="6898D2EB" w14:textId="69AF31EB" w:rsidR="00CB7705" w:rsidRDefault="00000000">
      <w:pPr>
        <w:pStyle w:val="TOC1"/>
        <w:rPr>
          <w:rFonts w:asciiTheme="minorHAnsi" w:hAnsiTheme="minorHAnsi" w:cstheme="minorBidi"/>
          <w:noProof/>
          <w:kern w:val="2"/>
          <w:szCs w:val="24"/>
          <w14:ligatures w14:val="standardContextual"/>
        </w:rPr>
      </w:pPr>
      <w:hyperlink w:anchor="_Toc240655553" w:history="1">
        <w:r w:rsidR="00CB7705" w:rsidRPr="008E3397">
          <w:rPr>
            <w:rStyle w:val="Hyperlink"/>
            <w:noProof/>
          </w:rPr>
          <w:t>II. REVIEW OF LITERATURE</w:t>
        </w:r>
        <w:r w:rsidR="00CB7705">
          <w:rPr>
            <w:noProof/>
            <w:webHidden/>
          </w:rPr>
          <w:tab/>
        </w:r>
        <w:r w:rsidR="00CB7705">
          <w:rPr>
            <w:noProof/>
            <w:webHidden/>
          </w:rPr>
          <w:fldChar w:fldCharType="begin"/>
        </w:r>
        <w:r w:rsidR="00CB7705">
          <w:rPr>
            <w:noProof/>
            <w:webHidden/>
          </w:rPr>
          <w:instrText xml:space="preserve"> PAGEREF _Toc240655553 \h </w:instrText>
        </w:r>
        <w:r w:rsidR="00CB7705">
          <w:rPr>
            <w:noProof/>
            <w:webHidden/>
          </w:rPr>
        </w:r>
        <w:r w:rsidR="00CB7705">
          <w:rPr>
            <w:noProof/>
            <w:webHidden/>
          </w:rPr>
          <w:fldChar w:fldCharType="separate"/>
        </w:r>
        <w:r w:rsidR="00CB7705">
          <w:rPr>
            <w:noProof/>
            <w:webHidden/>
          </w:rPr>
          <w:t>7</w:t>
        </w:r>
        <w:r w:rsidR="00CB7705">
          <w:rPr>
            <w:noProof/>
            <w:webHidden/>
          </w:rPr>
          <w:fldChar w:fldCharType="end"/>
        </w:r>
      </w:hyperlink>
    </w:p>
    <w:p w14:paraId="49E0700A" w14:textId="1D2651CC" w:rsidR="00CB7705" w:rsidRDefault="00000000">
      <w:pPr>
        <w:pStyle w:val="TOC2"/>
        <w:rPr>
          <w:rFonts w:asciiTheme="minorHAnsi" w:hAnsiTheme="minorHAnsi" w:cstheme="minorBidi"/>
          <w:noProof/>
          <w:kern w:val="2"/>
          <w:szCs w:val="24"/>
          <w14:ligatures w14:val="standardContextual"/>
        </w:rPr>
      </w:pPr>
      <w:hyperlink w:anchor="_Toc240655554" w:history="1">
        <w:r w:rsidR="00CB7705" w:rsidRPr="008E3397">
          <w:rPr>
            <w:rStyle w:val="Hyperlink"/>
            <w:noProof/>
          </w:rPr>
          <w:t>Section</w:t>
        </w:r>
        <w:r w:rsidR="00CB7705">
          <w:rPr>
            <w:noProof/>
            <w:webHidden/>
          </w:rPr>
          <w:tab/>
        </w:r>
        <w:r w:rsidR="00CB7705">
          <w:rPr>
            <w:noProof/>
            <w:webHidden/>
          </w:rPr>
          <w:fldChar w:fldCharType="begin"/>
        </w:r>
        <w:r w:rsidR="00CB7705">
          <w:rPr>
            <w:noProof/>
            <w:webHidden/>
          </w:rPr>
          <w:instrText xml:space="preserve"> PAGEREF _Toc240655554 \h </w:instrText>
        </w:r>
        <w:r w:rsidR="00CB7705">
          <w:rPr>
            <w:noProof/>
            <w:webHidden/>
          </w:rPr>
        </w:r>
        <w:r w:rsidR="00CB7705">
          <w:rPr>
            <w:noProof/>
            <w:webHidden/>
          </w:rPr>
          <w:fldChar w:fldCharType="separate"/>
        </w:r>
        <w:r w:rsidR="00CB7705">
          <w:rPr>
            <w:noProof/>
            <w:webHidden/>
          </w:rPr>
          <w:t>7</w:t>
        </w:r>
        <w:r w:rsidR="00CB7705">
          <w:rPr>
            <w:noProof/>
            <w:webHidden/>
          </w:rPr>
          <w:fldChar w:fldCharType="end"/>
        </w:r>
      </w:hyperlink>
    </w:p>
    <w:p w14:paraId="42371456" w14:textId="656C7955" w:rsidR="00CB7705" w:rsidRDefault="00000000">
      <w:pPr>
        <w:pStyle w:val="TOC1"/>
        <w:rPr>
          <w:rFonts w:asciiTheme="minorHAnsi" w:hAnsiTheme="minorHAnsi" w:cstheme="minorBidi"/>
          <w:noProof/>
          <w:kern w:val="2"/>
          <w:szCs w:val="24"/>
          <w14:ligatures w14:val="standardContextual"/>
        </w:rPr>
      </w:pPr>
      <w:hyperlink w:anchor="_Toc240655555" w:history="1">
        <w:r w:rsidR="00CB7705" w:rsidRPr="008E3397">
          <w:rPr>
            <w:rStyle w:val="Hyperlink"/>
            <w:noProof/>
          </w:rPr>
          <w:t>III. METHODOLOGY</w:t>
        </w:r>
        <w:r w:rsidR="00CB7705">
          <w:rPr>
            <w:noProof/>
            <w:webHidden/>
          </w:rPr>
          <w:tab/>
        </w:r>
        <w:r w:rsidR="00CB7705">
          <w:rPr>
            <w:noProof/>
            <w:webHidden/>
          </w:rPr>
          <w:fldChar w:fldCharType="begin"/>
        </w:r>
        <w:r w:rsidR="00CB7705">
          <w:rPr>
            <w:noProof/>
            <w:webHidden/>
          </w:rPr>
          <w:instrText xml:space="preserve"> PAGEREF _Toc240655555 \h </w:instrText>
        </w:r>
        <w:r w:rsidR="00CB7705">
          <w:rPr>
            <w:noProof/>
            <w:webHidden/>
          </w:rPr>
        </w:r>
        <w:r w:rsidR="00CB7705">
          <w:rPr>
            <w:noProof/>
            <w:webHidden/>
          </w:rPr>
          <w:fldChar w:fldCharType="separate"/>
        </w:r>
        <w:r w:rsidR="00CB7705">
          <w:rPr>
            <w:noProof/>
            <w:webHidden/>
          </w:rPr>
          <w:t>8</w:t>
        </w:r>
        <w:r w:rsidR="00CB7705">
          <w:rPr>
            <w:noProof/>
            <w:webHidden/>
          </w:rPr>
          <w:fldChar w:fldCharType="end"/>
        </w:r>
      </w:hyperlink>
    </w:p>
    <w:p w14:paraId="561405E0" w14:textId="25450D0C" w:rsidR="00CB7705" w:rsidRDefault="00000000">
      <w:pPr>
        <w:pStyle w:val="TOC2"/>
        <w:rPr>
          <w:rFonts w:asciiTheme="minorHAnsi" w:hAnsiTheme="minorHAnsi" w:cstheme="minorBidi"/>
          <w:noProof/>
          <w:kern w:val="2"/>
          <w:szCs w:val="24"/>
          <w14:ligatures w14:val="standardContextual"/>
        </w:rPr>
      </w:pPr>
      <w:hyperlink w:anchor="_Toc240655556" w:history="1">
        <w:r w:rsidR="00CB7705" w:rsidRPr="008E3397">
          <w:rPr>
            <w:rStyle w:val="Hyperlink"/>
            <w:noProof/>
          </w:rPr>
          <w:t>Section</w:t>
        </w:r>
        <w:r w:rsidR="00CB7705">
          <w:rPr>
            <w:noProof/>
            <w:webHidden/>
          </w:rPr>
          <w:tab/>
        </w:r>
        <w:r w:rsidR="00CB7705">
          <w:rPr>
            <w:noProof/>
            <w:webHidden/>
          </w:rPr>
          <w:fldChar w:fldCharType="begin"/>
        </w:r>
        <w:r w:rsidR="00CB7705">
          <w:rPr>
            <w:noProof/>
            <w:webHidden/>
          </w:rPr>
          <w:instrText xml:space="preserve"> PAGEREF _Toc240655556 \h </w:instrText>
        </w:r>
        <w:r w:rsidR="00CB7705">
          <w:rPr>
            <w:noProof/>
            <w:webHidden/>
          </w:rPr>
        </w:r>
        <w:r w:rsidR="00CB7705">
          <w:rPr>
            <w:noProof/>
            <w:webHidden/>
          </w:rPr>
          <w:fldChar w:fldCharType="separate"/>
        </w:r>
        <w:r w:rsidR="00CB7705">
          <w:rPr>
            <w:noProof/>
            <w:webHidden/>
          </w:rPr>
          <w:t>8</w:t>
        </w:r>
        <w:r w:rsidR="00CB7705">
          <w:rPr>
            <w:noProof/>
            <w:webHidden/>
          </w:rPr>
          <w:fldChar w:fldCharType="end"/>
        </w:r>
      </w:hyperlink>
    </w:p>
    <w:p w14:paraId="59324C06" w14:textId="3028B09E" w:rsidR="00CB7705" w:rsidRDefault="00000000">
      <w:pPr>
        <w:pStyle w:val="TOC1"/>
        <w:rPr>
          <w:rFonts w:asciiTheme="minorHAnsi" w:hAnsiTheme="minorHAnsi" w:cstheme="minorBidi"/>
          <w:noProof/>
          <w:kern w:val="2"/>
          <w:szCs w:val="24"/>
          <w14:ligatures w14:val="standardContextual"/>
        </w:rPr>
      </w:pPr>
      <w:hyperlink w:anchor="_Toc240655557" w:history="1">
        <w:r w:rsidR="00CB7705" w:rsidRPr="008E3397">
          <w:rPr>
            <w:rStyle w:val="Hyperlink"/>
            <w:noProof/>
          </w:rPr>
          <w:t>IV. FINDINGS</w:t>
        </w:r>
        <w:r w:rsidR="00CB7705">
          <w:rPr>
            <w:noProof/>
            <w:webHidden/>
          </w:rPr>
          <w:tab/>
        </w:r>
        <w:r w:rsidR="00CB7705">
          <w:rPr>
            <w:noProof/>
            <w:webHidden/>
          </w:rPr>
          <w:fldChar w:fldCharType="begin"/>
        </w:r>
        <w:r w:rsidR="00CB7705">
          <w:rPr>
            <w:noProof/>
            <w:webHidden/>
          </w:rPr>
          <w:instrText xml:space="preserve"> PAGEREF _Toc240655557 \h </w:instrText>
        </w:r>
        <w:r w:rsidR="00CB7705">
          <w:rPr>
            <w:noProof/>
            <w:webHidden/>
          </w:rPr>
        </w:r>
        <w:r w:rsidR="00CB7705">
          <w:rPr>
            <w:noProof/>
            <w:webHidden/>
          </w:rPr>
          <w:fldChar w:fldCharType="separate"/>
        </w:r>
        <w:r w:rsidR="00CB7705">
          <w:rPr>
            <w:noProof/>
            <w:webHidden/>
          </w:rPr>
          <w:t>9</w:t>
        </w:r>
        <w:r w:rsidR="00CB7705">
          <w:rPr>
            <w:noProof/>
            <w:webHidden/>
          </w:rPr>
          <w:fldChar w:fldCharType="end"/>
        </w:r>
      </w:hyperlink>
    </w:p>
    <w:p w14:paraId="799B605D" w14:textId="5233943B" w:rsidR="00CB7705" w:rsidRDefault="00000000">
      <w:pPr>
        <w:pStyle w:val="TOC2"/>
        <w:rPr>
          <w:rFonts w:asciiTheme="minorHAnsi" w:hAnsiTheme="minorHAnsi" w:cstheme="minorBidi"/>
          <w:noProof/>
          <w:kern w:val="2"/>
          <w:szCs w:val="24"/>
          <w14:ligatures w14:val="standardContextual"/>
        </w:rPr>
      </w:pPr>
      <w:hyperlink w:anchor="_Toc240655558" w:history="1">
        <w:r w:rsidR="00CB7705" w:rsidRPr="008E3397">
          <w:rPr>
            <w:rStyle w:val="Hyperlink"/>
            <w:noProof/>
          </w:rPr>
          <w:t>Section</w:t>
        </w:r>
        <w:r w:rsidR="00CB7705">
          <w:rPr>
            <w:noProof/>
            <w:webHidden/>
          </w:rPr>
          <w:tab/>
        </w:r>
        <w:r w:rsidR="00CB7705">
          <w:rPr>
            <w:noProof/>
            <w:webHidden/>
          </w:rPr>
          <w:fldChar w:fldCharType="begin"/>
        </w:r>
        <w:r w:rsidR="00CB7705">
          <w:rPr>
            <w:noProof/>
            <w:webHidden/>
          </w:rPr>
          <w:instrText xml:space="preserve"> PAGEREF _Toc240655558 \h </w:instrText>
        </w:r>
        <w:r w:rsidR="00CB7705">
          <w:rPr>
            <w:noProof/>
            <w:webHidden/>
          </w:rPr>
        </w:r>
        <w:r w:rsidR="00CB7705">
          <w:rPr>
            <w:noProof/>
            <w:webHidden/>
          </w:rPr>
          <w:fldChar w:fldCharType="separate"/>
        </w:r>
        <w:r w:rsidR="00CB7705">
          <w:rPr>
            <w:noProof/>
            <w:webHidden/>
          </w:rPr>
          <w:t>9</w:t>
        </w:r>
        <w:r w:rsidR="00CB7705">
          <w:rPr>
            <w:noProof/>
            <w:webHidden/>
          </w:rPr>
          <w:fldChar w:fldCharType="end"/>
        </w:r>
      </w:hyperlink>
    </w:p>
    <w:p w14:paraId="58CCB5FC" w14:textId="15D29F22" w:rsidR="00CB7705" w:rsidRDefault="00000000">
      <w:pPr>
        <w:pStyle w:val="TOC1"/>
        <w:rPr>
          <w:rFonts w:asciiTheme="minorHAnsi" w:hAnsiTheme="minorHAnsi" w:cstheme="minorBidi"/>
          <w:noProof/>
          <w:kern w:val="2"/>
          <w:szCs w:val="24"/>
          <w14:ligatures w14:val="standardContextual"/>
        </w:rPr>
      </w:pPr>
      <w:hyperlink w:anchor="_Toc240655559" w:history="1">
        <w:r w:rsidR="00CB7705" w:rsidRPr="008E3397">
          <w:rPr>
            <w:rStyle w:val="Hyperlink"/>
            <w:noProof/>
          </w:rPr>
          <w:t>V. CONCLUSION</w:t>
        </w:r>
        <w:r w:rsidR="00CB7705">
          <w:rPr>
            <w:noProof/>
            <w:webHidden/>
          </w:rPr>
          <w:tab/>
        </w:r>
        <w:r w:rsidR="00CB7705">
          <w:rPr>
            <w:noProof/>
            <w:webHidden/>
          </w:rPr>
          <w:fldChar w:fldCharType="begin"/>
        </w:r>
        <w:r w:rsidR="00CB7705">
          <w:rPr>
            <w:noProof/>
            <w:webHidden/>
          </w:rPr>
          <w:instrText xml:space="preserve"> PAGEREF _Toc240655559 \h </w:instrText>
        </w:r>
        <w:r w:rsidR="00CB7705">
          <w:rPr>
            <w:noProof/>
            <w:webHidden/>
          </w:rPr>
        </w:r>
        <w:r w:rsidR="00CB7705">
          <w:rPr>
            <w:noProof/>
            <w:webHidden/>
          </w:rPr>
          <w:fldChar w:fldCharType="separate"/>
        </w:r>
        <w:r w:rsidR="00CB7705">
          <w:rPr>
            <w:noProof/>
            <w:webHidden/>
          </w:rPr>
          <w:t>10</w:t>
        </w:r>
        <w:r w:rsidR="00CB7705">
          <w:rPr>
            <w:noProof/>
            <w:webHidden/>
          </w:rPr>
          <w:fldChar w:fldCharType="end"/>
        </w:r>
      </w:hyperlink>
    </w:p>
    <w:p w14:paraId="406E7B75" w14:textId="051A71C7" w:rsidR="00CB7705" w:rsidRDefault="00000000">
      <w:pPr>
        <w:pStyle w:val="TOC2"/>
        <w:rPr>
          <w:rFonts w:asciiTheme="minorHAnsi" w:hAnsiTheme="minorHAnsi" w:cstheme="minorBidi"/>
          <w:noProof/>
          <w:kern w:val="2"/>
          <w:szCs w:val="24"/>
          <w14:ligatures w14:val="standardContextual"/>
        </w:rPr>
      </w:pPr>
      <w:hyperlink w:anchor="_Toc240655560" w:history="1">
        <w:r w:rsidR="00CB7705" w:rsidRPr="008E3397">
          <w:rPr>
            <w:rStyle w:val="Hyperlink"/>
            <w:noProof/>
          </w:rPr>
          <w:t>Section</w:t>
        </w:r>
        <w:r w:rsidR="00CB7705">
          <w:rPr>
            <w:noProof/>
            <w:webHidden/>
          </w:rPr>
          <w:tab/>
        </w:r>
        <w:r w:rsidR="00CB7705">
          <w:rPr>
            <w:noProof/>
            <w:webHidden/>
          </w:rPr>
          <w:fldChar w:fldCharType="begin"/>
        </w:r>
        <w:r w:rsidR="00CB7705">
          <w:rPr>
            <w:noProof/>
            <w:webHidden/>
          </w:rPr>
          <w:instrText xml:space="preserve"> PAGEREF _Toc240655560 \h </w:instrText>
        </w:r>
        <w:r w:rsidR="00CB7705">
          <w:rPr>
            <w:noProof/>
            <w:webHidden/>
          </w:rPr>
        </w:r>
        <w:r w:rsidR="00CB7705">
          <w:rPr>
            <w:noProof/>
            <w:webHidden/>
          </w:rPr>
          <w:fldChar w:fldCharType="separate"/>
        </w:r>
        <w:r w:rsidR="00CB7705">
          <w:rPr>
            <w:noProof/>
            <w:webHidden/>
          </w:rPr>
          <w:t>10</w:t>
        </w:r>
        <w:r w:rsidR="00CB7705">
          <w:rPr>
            <w:noProof/>
            <w:webHidden/>
          </w:rPr>
          <w:fldChar w:fldCharType="end"/>
        </w:r>
      </w:hyperlink>
    </w:p>
    <w:p w14:paraId="69831B75" w14:textId="7F08BBB1" w:rsidR="00CB7705" w:rsidRDefault="00000000">
      <w:pPr>
        <w:pStyle w:val="TOC1"/>
        <w:rPr>
          <w:rFonts w:asciiTheme="minorHAnsi" w:hAnsiTheme="minorHAnsi" w:cstheme="minorBidi"/>
          <w:noProof/>
          <w:kern w:val="2"/>
          <w:szCs w:val="24"/>
          <w14:ligatures w14:val="standardContextual"/>
        </w:rPr>
      </w:pPr>
      <w:hyperlink w:anchor="_Toc240655561" w:history="1">
        <w:r w:rsidR="00CB7705" w:rsidRPr="008E3397">
          <w:rPr>
            <w:rStyle w:val="Hyperlink"/>
            <w:noProof/>
          </w:rPr>
          <w:t>VI. TYPE TITLE HERE</w:t>
        </w:r>
        <w:r w:rsidR="00CB7705">
          <w:rPr>
            <w:noProof/>
            <w:webHidden/>
          </w:rPr>
          <w:tab/>
        </w:r>
        <w:r w:rsidR="00CB7705">
          <w:rPr>
            <w:noProof/>
            <w:webHidden/>
          </w:rPr>
          <w:fldChar w:fldCharType="begin"/>
        </w:r>
        <w:r w:rsidR="00CB7705">
          <w:rPr>
            <w:noProof/>
            <w:webHidden/>
          </w:rPr>
          <w:instrText xml:space="preserve"> PAGEREF _Toc240655561 \h </w:instrText>
        </w:r>
        <w:r w:rsidR="00CB7705">
          <w:rPr>
            <w:noProof/>
            <w:webHidden/>
          </w:rPr>
        </w:r>
        <w:r w:rsidR="00CB7705">
          <w:rPr>
            <w:noProof/>
            <w:webHidden/>
          </w:rPr>
          <w:fldChar w:fldCharType="separate"/>
        </w:r>
        <w:r w:rsidR="00CB7705">
          <w:rPr>
            <w:noProof/>
            <w:webHidden/>
          </w:rPr>
          <w:t>11</w:t>
        </w:r>
        <w:r w:rsidR="00CB7705">
          <w:rPr>
            <w:noProof/>
            <w:webHidden/>
          </w:rPr>
          <w:fldChar w:fldCharType="end"/>
        </w:r>
      </w:hyperlink>
    </w:p>
    <w:p w14:paraId="65C13D2E" w14:textId="479F8CAD" w:rsidR="00CB7705" w:rsidRDefault="00000000">
      <w:pPr>
        <w:pStyle w:val="TOC2"/>
        <w:rPr>
          <w:rFonts w:asciiTheme="minorHAnsi" w:hAnsiTheme="minorHAnsi" w:cstheme="minorBidi"/>
          <w:noProof/>
          <w:kern w:val="2"/>
          <w:szCs w:val="24"/>
          <w14:ligatures w14:val="standardContextual"/>
        </w:rPr>
      </w:pPr>
      <w:hyperlink w:anchor="_Toc240655562" w:history="1">
        <w:r w:rsidR="00CB7705" w:rsidRPr="008E3397">
          <w:rPr>
            <w:rStyle w:val="Hyperlink"/>
            <w:noProof/>
          </w:rPr>
          <w:t>Section</w:t>
        </w:r>
        <w:r w:rsidR="00CB7705">
          <w:rPr>
            <w:noProof/>
            <w:webHidden/>
          </w:rPr>
          <w:tab/>
        </w:r>
        <w:r w:rsidR="00CB7705">
          <w:rPr>
            <w:noProof/>
            <w:webHidden/>
          </w:rPr>
          <w:fldChar w:fldCharType="begin"/>
        </w:r>
        <w:r w:rsidR="00CB7705">
          <w:rPr>
            <w:noProof/>
            <w:webHidden/>
          </w:rPr>
          <w:instrText xml:space="preserve"> PAGEREF _Toc240655562 \h </w:instrText>
        </w:r>
        <w:r w:rsidR="00CB7705">
          <w:rPr>
            <w:noProof/>
            <w:webHidden/>
          </w:rPr>
        </w:r>
        <w:r w:rsidR="00CB7705">
          <w:rPr>
            <w:noProof/>
            <w:webHidden/>
          </w:rPr>
          <w:fldChar w:fldCharType="separate"/>
        </w:r>
        <w:r w:rsidR="00CB7705">
          <w:rPr>
            <w:noProof/>
            <w:webHidden/>
          </w:rPr>
          <w:t>11</w:t>
        </w:r>
        <w:r w:rsidR="00CB7705">
          <w:rPr>
            <w:noProof/>
            <w:webHidden/>
          </w:rPr>
          <w:fldChar w:fldCharType="end"/>
        </w:r>
      </w:hyperlink>
    </w:p>
    <w:p w14:paraId="4154FA35" w14:textId="492AD750" w:rsidR="00CB7705" w:rsidRDefault="00000000">
      <w:pPr>
        <w:pStyle w:val="TOC1"/>
        <w:rPr>
          <w:rFonts w:asciiTheme="minorHAnsi" w:hAnsiTheme="minorHAnsi" w:cstheme="minorBidi"/>
          <w:noProof/>
          <w:kern w:val="2"/>
          <w:szCs w:val="24"/>
          <w14:ligatures w14:val="standardContextual"/>
        </w:rPr>
      </w:pPr>
      <w:hyperlink w:anchor="_Toc240655563" w:history="1">
        <w:r w:rsidR="00CB7705" w:rsidRPr="008E3397">
          <w:rPr>
            <w:rStyle w:val="Hyperlink"/>
            <w:noProof/>
          </w:rPr>
          <w:t>REFERENCES</w:t>
        </w:r>
        <w:r w:rsidR="00CB7705">
          <w:rPr>
            <w:noProof/>
            <w:webHidden/>
          </w:rPr>
          <w:tab/>
        </w:r>
        <w:r w:rsidR="00CB7705">
          <w:rPr>
            <w:noProof/>
            <w:webHidden/>
          </w:rPr>
          <w:fldChar w:fldCharType="begin"/>
        </w:r>
        <w:r w:rsidR="00CB7705">
          <w:rPr>
            <w:noProof/>
            <w:webHidden/>
          </w:rPr>
          <w:instrText xml:space="preserve"> PAGEREF _Toc240655563 \h </w:instrText>
        </w:r>
        <w:r w:rsidR="00CB7705">
          <w:rPr>
            <w:noProof/>
            <w:webHidden/>
          </w:rPr>
        </w:r>
        <w:r w:rsidR="00CB7705">
          <w:rPr>
            <w:noProof/>
            <w:webHidden/>
          </w:rPr>
          <w:fldChar w:fldCharType="separate"/>
        </w:r>
        <w:r w:rsidR="00CB7705">
          <w:rPr>
            <w:noProof/>
            <w:webHidden/>
          </w:rPr>
          <w:t>12</w:t>
        </w:r>
        <w:r w:rsidR="00CB7705">
          <w:rPr>
            <w:noProof/>
            <w:webHidden/>
          </w:rPr>
          <w:fldChar w:fldCharType="end"/>
        </w:r>
      </w:hyperlink>
    </w:p>
    <w:p w14:paraId="740F9DB1" w14:textId="18840073" w:rsidR="00CB7705" w:rsidRDefault="00000000">
      <w:pPr>
        <w:pStyle w:val="TOC1"/>
        <w:rPr>
          <w:rFonts w:asciiTheme="minorHAnsi" w:hAnsiTheme="minorHAnsi" w:cstheme="minorBidi"/>
          <w:noProof/>
          <w:kern w:val="2"/>
          <w:szCs w:val="24"/>
          <w14:ligatures w14:val="standardContextual"/>
        </w:rPr>
      </w:pPr>
      <w:hyperlink w:anchor="_Toc240655564" w:history="1">
        <w:r w:rsidR="00CB7705" w:rsidRPr="008E3397">
          <w:rPr>
            <w:rStyle w:val="Hyperlink"/>
            <w:noProof/>
          </w:rPr>
          <w:t>APPENDICES</w:t>
        </w:r>
        <w:r w:rsidR="00CB7705">
          <w:rPr>
            <w:noProof/>
            <w:webHidden/>
          </w:rPr>
          <w:tab/>
        </w:r>
        <w:r w:rsidR="00CB7705">
          <w:rPr>
            <w:noProof/>
            <w:webHidden/>
          </w:rPr>
          <w:fldChar w:fldCharType="begin"/>
        </w:r>
        <w:r w:rsidR="00CB7705">
          <w:rPr>
            <w:noProof/>
            <w:webHidden/>
          </w:rPr>
          <w:instrText xml:space="preserve"> PAGEREF _Toc240655564 \h </w:instrText>
        </w:r>
        <w:r w:rsidR="00CB7705">
          <w:rPr>
            <w:noProof/>
            <w:webHidden/>
          </w:rPr>
        </w:r>
        <w:r w:rsidR="00CB7705">
          <w:rPr>
            <w:noProof/>
            <w:webHidden/>
          </w:rPr>
          <w:fldChar w:fldCharType="separate"/>
        </w:r>
        <w:r w:rsidR="00CB7705">
          <w:rPr>
            <w:noProof/>
            <w:webHidden/>
          </w:rPr>
          <w:t>13</w:t>
        </w:r>
        <w:r w:rsidR="00CB7705">
          <w:rPr>
            <w:noProof/>
            <w:webHidden/>
          </w:rPr>
          <w:fldChar w:fldCharType="end"/>
        </w:r>
      </w:hyperlink>
    </w:p>
    <w:p w14:paraId="1621725C" w14:textId="5A17F1E0" w:rsidR="00CB7705" w:rsidRDefault="00000000">
      <w:pPr>
        <w:pStyle w:val="TOC2"/>
        <w:rPr>
          <w:rFonts w:asciiTheme="minorHAnsi" w:hAnsiTheme="minorHAnsi" w:cstheme="minorBidi"/>
          <w:noProof/>
          <w:kern w:val="2"/>
          <w:szCs w:val="24"/>
          <w14:ligatures w14:val="standardContextual"/>
        </w:rPr>
      </w:pPr>
      <w:hyperlink w:anchor="_Toc240655565" w:history="1">
        <w:r w:rsidR="00CB7705" w:rsidRPr="008E3397">
          <w:rPr>
            <w:rStyle w:val="Hyperlink"/>
            <w:noProof/>
          </w:rPr>
          <w:t>Appendix XYZ (Heading 3)</w:t>
        </w:r>
        <w:r w:rsidR="00CB7705">
          <w:rPr>
            <w:noProof/>
            <w:webHidden/>
          </w:rPr>
          <w:tab/>
        </w:r>
        <w:r w:rsidR="00CB7705">
          <w:rPr>
            <w:noProof/>
            <w:webHidden/>
          </w:rPr>
          <w:fldChar w:fldCharType="begin"/>
        </w:r>
        <w:r w:rsidR="00CB7705">
          <w:rPr>
            <w:noProof/>
            <w:webHidden/>
          </w:rPr>
          <w:instrText xml:space="preserve"> PAGEREF _Toc240655565 \h </w:instrText>
        </w:r>
        <w:r w:rsidR="00CB7705">
          <w:rPr>
            <w:noProof/>
            <w:webHidden/>
          </w:rPr>
        </w:r>
        <w:r w:rsidR="00CB7705">
          <w:rPr>
            <w:noProof/>
            <w:webHidden/>
          </w:rPr>
          <w:fldChar w:fldCharType="separate"/>
        </w:r>
        <w:r w:rsidR="00CB7705">
          <w:rPr>
            <w:noProof/>
            <w:webHidden/>
          </w:rPr>
          <w:t>13</w:t>
        </w:r>
        <w:r w:rsidR="00CB7705">
          <w:rPr>
            <w:noProof/>
            <w:webHidden/>
          </w:rPr>
          <w:fldChar w:fldCharType="end"/>
        </w:r>
      </w:hyperlink>
    </w:p>
    <w:p w14:paraId="011CCA99" w14:textId="1C2CEBFF" w:rsidR="009C5E47" w:rsidRPr="0048010A" w:rsidRDefault="0073222E" w:rsidP="00AC2A7C">
      <w:pPr>
        <w:sectPr w:rsidR="009C5E47" w:rsidRPr="0048010A" w:rsidSect="00637545">
          <w:pgSz w:w="12240" w:h="15840"/>
          <w:pgMar w:top="1440" w:right="1440" w:bottom="1440" w:left="2160" w:header="720" w:footer="720" w:gutter="0"/>
          <w:pgNumType w:fmt="lowerRoman"/>
          <w:cols w:space="720"/>
          <w:docGrid w:linePitch="360"/>
        </w:sectPr>
      </w:pPr>
      <w:r>
        <w:rPr>
          <w:kern w:val="24"/>
          <w:sz w:val="24"/>
        </w:rPr>
        <w:fldChar w:fldCharType="end"/>
      </w:r>
    </w:p>
    <w:p w14:paraId="5DDDB9BB" w14:textId="4F8BF4B9" w:rsidR="00F110C4" w:rsidRDefault="00F110C4" w:rsidP="00AC2A7C">
      <w:pPr>
        <w:pStyle w:val="Heading2ExcludedfromTOC"/>
        <w:spacing w:before="1440"/>
      </w:pPr>
      <w:r w:rsidRPr="00B4126A">
        <w:lastRenderedPageBreak/>
        <w:t>LIST OF TABLES</w:t>
      </w:r>
    </w:p>
    <w:p w14:paraId="2F4BEE7F" w14:textId="59074B34" w:rsidR="00691521" w:rsidRDefault="00363D6A" w:rsidP="00691521">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this instruction box before</w:t>
      </w:r>
      <w:r w:rsidRPr="000C34F1">
        <w:rPr>
          <w:b/>
          <w:bCs/>
        </w:rPr>
        <w:t xml:space="preserve"> submitting your manuscript</w:t>
      </w:r>
      <w:r w:rsidRPr="00C54313">
        <w:rPr>
          <w:b/>
          <w:bCs/>
        </w:rPr>
        <w:t>.</w:t>
      </w:r>
    </w:p>
    <w:p w14:paraId="5BD3FEDE" w14:textId="462D7012" w:rsidR="004441DE" w:rsidRDefault="004441DE" w:rsidP="00130D3B">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4441DE">
        <w:t xml:space="preserve">To update the </w:t>
      </w:r>
      <w:r>
        <w:t>List of Tables, f</w:t>
      </w:r>
      <w:r w:rsidRPr="004441DE">
        <w:t xml:space="preserve">ollow the heading formatting instructions in Chapter I, then right-click anywhere in the </w:t>
      </w:r>
      <w:r>
        <w:t xml:space="preserve">List of Tables </w:t>
      </w:r>
      <w:r w:rsidRPr="004441DE">
        <w:t xml:space="preserve">and select </w:t>
      </w:r>
      <w:r w:rsidRPr="004441DE">
        <w:rPr>
          <w:i/>
          <w:iCs/>
        </w:rPr>
        <w:t>Update Field</w:t>
      </w:r>
      <w:r w:rsidRPr="004441DE">
        <w:t xml:space="preserve"> (PC) or go to the </w:t>
      </w:r>
      <w:r w:rsidRPr="004441DE">
        <w:rPr>
          <w:i/>
          <w:iCs/>
        </w:rPr>
        <w:t>Reference</w:t>
      </w:r>
      <w:r w:rsidRPr="004441DE">
        <w:t xml:space="preserve"> tab (Mac). Select </w:t>
      </w:r>
      <w:r w:rsidRPr="004441DE">
        <w:rPr>
          <w:i/>
          <w:iCs/>
        </w:rPr>
        <w:t>Update entire table</w:t>
      </w:r>
      <w:r w:rsidRPr="004441DE">
        <w:t>.</w:t>
      </w:r>
    </w:p>
    <w:p w14:paraId="45058AAF" w14:textId="584EB6B4" w:rsidR="00BB5B05" w:rsidRDefault="00FD0F98">
      <w:pPr>
        <w:pStyle w:val="TableofFigures"/>
        <w:rPr>
          <w:rFonts w:asciiTheme="minorHAnsi" w:hAnsiTheme="minorHAnsi" w:cstheme="minorBidi"/>
          <w:noProof/>
          <w:kern w:val="2"/>
          <w:szCs w:val="24"/>
          <w14:ligatures w14:val="standardContextual"/>
        </w:rPr>
      </w:pPr>
      <w:r>
        <w:fldChar w:fldCharType="begin"/>
      </w:r>
      <w:r>
        <w:instrText xml:space="preserve"> TOC \h \z \t "Table Caption" \c </w:instrText>
      </w:r>
      <w:r>
        <w:fldChar w:fldCharType="separate"/>
      </w:r>
      <w:hyperlink w:anchor="_Toc240646939" w:history="1">
        <w:r w:rsidR="00BB5B05" w:rsidRPr="00D9484B">
          <w:rPr>
            <w:rStyle w:val="Hyperlink"/>
            <w:b/>
            <w:noProof/>
          </w:rPr>
          <w:t xml:space="preserve">Table 1.1. </w:t>
        </w:r>
        <w:r w:rsidR="00BB5B05" w:rsidRPr="00D9484B">
          <w:rPr>
            <w:rStyle w:val="Hyperlink"/>
            <w:noProof/>
          </w:rPr>
          <w:t xml:space="preserve">Types of text and associated formatting styles found in the </w:t>
        </w:r>
        <w:r w:rsidR="00BB5B05" w:rsidRPr="00D9484B">
          <w:rPr>
            <w:rStyle w:val="Hyperlink"/>
            <w:i/>
            <w:iCs/>
            <w:noProof/>
          </w:rPr>
          <w:t>Styles</w:t>
        </w:r>
        <w:r w:rsidR="00BB5B05" w:rsidRPr="00D9484B">
          <w:rPr>
            <w:rStyle w:val="Hyperlink"/>
            <w:noProof/>
          </w:rPr>
          <w:t xml:space="preserve"> pane.</w:t>
        </w:r>
        <w:r w:rsidR="00BB5B05">
          <w:rPr>
            <w:noProof/>
            <w:webHidden/>
          </w:rPr>
          <w:tab/>
        </w:r>
        <w:r w:rsidR="00BB5B05">
          <w:rPr>
            <w:noProof/>
            <w:webHidden/>
          </w:rPr>
          <w:fldChar w:fldCharType="begin"/>
        </w:r>
        <w:r w:rsidR="00BB5B05">
          <w:rPr>
            <w:noProof/>
            <w:webHidden/>
          </w:rPr>
          <w:instrText xml:space="preserve"> PAGEREF _Toc240646939 \h </w:instrText>
        </w:r>
        <w:r w:rsidR="00BB5B05">
          <w:rPr>
            <w:noProof/>
            <w:webHidden/>
          </w:rPr>
        </w:r>
        <w:r w:rsidR="00BB5B05">
          <w:rPr>
            <w:noProof/>
            <w:webHidden/>
          </w:rPr>
          <w:fldChar w:fldCharType="separate"/>
        </w:r>
        <w:r w:rsidR="00BB5B05">
          <w:rPr>
            <w:noProof/>
            <w:webHidden/>
          </w:rPr>
          <w:t>2</w:t>
        </w:r>
        <w:r w:rsidR="00BB5B05">
          <w:rPr>
            <w:noProof/>
            <w:webHidden/>
          </w:rPr>
          <w:fldChar w:fldCharType="end"/>
        </w:r>
      </w:hyperlink>
    </w:p>
    <w:p w14:paraId="00A6441A" w14:textId="1E40D3A7" w:rsidR="00BB5B05" w:rsidRDefault="00000000">
      <w:pPr>
        <w:pStyle w:val="TableofFigures"/>
        <w:rPr>
          <w:rFonts w:asciiTheme="minorHAnsi" w:hAnsiTheme="minorHAnsi" w:cstheme="minorBidi"/>
          <w:noProof/>
          <w:kern w:val="2"/>
          <w:szCs w:val="24"/>
          <w14:ligatures w14:val="standardContextual"/>
        </w:rPr>
      </w:pPr>
      <w:hyperlink w:anchor="_Toc240646940" w:history="1">
        <w:r w:rsidR="00BB5B05" w:rsidRPr="00D9484B">
          <w:rPr>
            <w:rStyle w:val="Hyperlink"/>
            <w:b/>
            <w:noProof/>
          </w:rPr>
          <w:t>Table 1.2.</w:t>
        </w:r>
        <w:r w:rsidR="00BB5B05" w:rsidRPr="00D9484B">
          <w:rPr>
            <w:rStyle w:val="Hyperlink"/>
            <w:noProof/>
          </w:rPr>
          <w:t xml:space="preserve"> Simple table example. Update this text with the appropriate table number and title.</w:t>
        </w:r>
        <w:r w:rsidR="00BB5B05">
          <w:rPr>
            <w:noProof/>
            <w:webHidden/>
          </w:rPr>
          <w:tab/>
        </w:r>
        <w:r w:rsidR="00BB5B05">
          <w:rPr>
            <w:noProof/>
            <w:webHidden/>
          </w:rPr>
          <w:fldChar w:fldCharType="begin"/>
        </w:r>
        <w:r w:rsidR="00BB5B05">
          <w:rPr>
            <w:noProof/>
            <w:webHidden/>
          </w:rPr>
          <w:instrText xml:space="preserve"> PAGEREF _Toc240646940 \h </w:instrText>
        </w:r>
        <w:r w:rsidR="00BB5B05">
          <w:rPr>
            <w:noProof/>
            <w:webHidden/>
          </w:rPr>
        </w:r>
        <w:r w:rsidR="00BB5B05">
          <w:rPr>
            <w:noProof/>
            <w:webHidden/>
          </w:rPr>
          <w:fldChar w:fldCharType="separate"/>
        </w:r>
        <w:r w:rsidR="00BB5B05">
          <w:rPr>
            <w:noProof/>
            <w:webHidden/>
          </w:rPr>
          <w:t>5</w:t>
        </w:r>
        <w:r w:rsidR="00BB5B05">
          <w:rPr>
            <w:noProof/>
            <w:webHidden/>
          </w:rPr>
          <w:fldChar w:fldCharType="end"/>
        </w:r>
      </w:hyperlink>
    </w:p>
    <w:p w14:paraId="058F5BD6" w14:textId="1AC1FD9C" w:rsidR="00BB5B05" w:rsidRDefault="00000000">
      <w:pPr>
        <w:pStyle w:val="TableofFigures"/>
        <w:rPr>
          <w:rFonts w:asciiTheme="minorHAnsi" w:hAnsiTheme="minorHAnsi" w:cstheme="minorBidi"/>
          <w:noProof/>
          <w:kern w:val="2"/>
          <w:szCs w:val="24"/>
          <w14:ligatures w14:val="standardContextual"/>
        </w:rPr>
      </w:pPr>
      <w:hyperlink w:anchor="_Toc240646941" w:history="1">
        <w:r w:rsidR="00BB5B05" w:rsidRPr="00D9484B">
          <w:rPr>
            <w:rStyle w:val="Hyperlink"/>
            <w:b/>
            <w:noProof/>
          </w:rPr>
          <w:t>Table 1.3.</w:t>
        </w:r>
        <w:r w:rsidR="00BB5B05" w:rsidRPr="00D9484B">
          <w:rPr>
            <w:rStyle w:val="Hyperlink"/>
            <w:noProof/>
          </w:rPr>
          <w:t xml:space="preserve"> Complex table example.</w:t>
        </w:r>
        <w:r w:rsidR="00BB5B05">
          <w:rPr>
            <w:noProof/>
            <w:webHidden/>
          </w:rPr>
          <w:tab/>
        </w:r>
        <w:r w:rsidR="00BB5B05">
          <w:rPr>
            <w:noProof/>
            <w:webHidden/>
          </w:rPr>
          <w:fldChar w:fldCharType="begin"/>
        </w:r>
        <w:r w:rsidR="00BB5B05">
          <w:rPr>
            <w:noProof/>
            <w:webHidden/>
          </w:rPr>
          <w:instrText xml:space="preserve"> PAGEREF _Toc240646941 \h </w:instrText>
        </w:r>
        <w:r w:rsidR="00BB5B05">
          <w:rPr>
            <w:noProof/>
            <w:webHidden/>
          </w:rPr>
        </w:r>
        <w:r w:rsidR="00BB5B05">
          <w:rPr>
            <w:noProof/>
            <w:webHidden/>
          </w:rPr>
          <w:fldChar w:fldCharType="separate"/>
        </w:r>
        <w:r w:rsidR="00BB5B05">
          <w:rPr>
            <w:noProof/>
            <w:webHidden/>
          </w:rPr>
          <w:t>5</w:t>
        </w:r>
        <w:r w:rsidR="00BB5B05">
          <w:rPr>
            <w:noProof/>
            <w:webHidden/>
          </w:rPr>
          <w:fldChar w:fldCharType="end"/>
        </w:r>
      </w:hyperlink>
    </w:p>
    <w:p w14:paraId="486915A7" w14:textId="67C2D1AB" w:rsidR="008501C3" w:rsidRDefault="00FD0F98" w:rsidP="00BC38A5">
      <w:pPr>
        <w:rPr>
          <w:sz w:val="24"/>
        </w:rPr>
      </w:pPr>
      <w:r>
        <w:rPr>
          <w:sz w:val="24"/>
        </w:rPr>
        <w:fldChar w:fldCharType="end"/>
      </w:r>
    </w:p>
    <w:p w14:paraId="2FD7B8E7" w14:textId="77777777" w:rsidR="008501C3" w:rsidRDefault="008501C3" w:rsidP="00BC38A5"/>
    <w:p w14:paraId="7FA5B1BC" w14:textId="77777777" w:rsidR="00C33F8A" w:rsidRPr="0048010A" w:rsidRDefault="00C33F8A" w:rsidP="00BC38A5">
      <w:pPr>
        <w:sectPr w:rsidR="00C33F8A" w:rsidRPr="0048010A" w:rsidSect="00637545">
          <w:pgSz w:w="12240" w:h="15840"/>
          <w:pgMar w:top="1440" w:right="1440" w:bottom="1440" w:left="2160" w:header="720" w:footer="720" w:gutter="0"/>
          <w:pgNumType w:fmt="lowerRoman"/>
          <w:cols w:space="720"/>
          <w:docGrid w:linePitch="360"/>
        </w:sectPr>
      </w:pPr>
    </w:p>
    <w:p w14:paraId="2E6B1764" w14:textId="7196E1AA" w:rsidR="00695BBA" w:rsidRDefault="00695BBA" w:rsidP="00AC2A7C">
      <w:pPr>
        <w:pStyle w:val="Heading2ExcludedfromTOC"/>
        <w:spacing w:before="1440"/>
      </w:pPr>
      <w:r w:rsidRPr="0048010A">
        <w:lastRenderedPageBreak/>
        <w:t>LIST OF FIGURES</w:t>
      </w:r>
    </w:p>
    <w:p w14:paraId="125623EF" w14:textId="400AEF41" w:rsidR="005B66F8" w:rsidRDefault="00363D6A" w:rsidP="005B66F8">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this instruction box before</w:t>
      </w:r>
      <w:r w:rsidRPr="000C34F1">
        <w:rPr>
          <w:b/>
          <w:bCs/>
        </w:rPr>
        <w:t xml:space="preserve"> submitting your manuscript</w:t>
      </w:r>
      <w:r w:rsidRPr="00C54313">
        <w:rPr>
          <w:b/>
          <w:bCs/>
        </w:rPr>
        <w:t>.</w:t>
      </w:r>
    </w:p>
    <w:p w14:paraId="4C5C195B" w14:textId="48825E49" w:rsidR="005B66F8" w:rsidRDefault="00B3076E" w:rsidP="00130D3B">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4441DE">
        <w:t xml:space="preserve">To update the </w:t>
      </w:r>
      <w:r>
        <w:t xml:space="preserve">List of </w:t>
      </w:r>
      <w:r w:rsidR="005A4534">
        <w:t>Figures</w:t>
      </w:r>
      <w:r>
        <w:t>, f</w:t>
      </w:r>
      <w:r w:rsidRPr="004441DE">
        <w:t xml:space="preserve">ollow the heading formatting instructions in Chapter I, then right-click anywhere in the </w:t>
      </w:r>
      <w:r>
        <w:t xml:space="preserve">List of </w:t>
      </w:r>
      <w:r w:rsidR="005A4534">
        <w:t>Figures</w:t>
      </w:r>
      <w:r>
        <w:t xml:space="preserve"> </w:t>
      </w:r>
      <w:r w:rsidRPr="004441DE">
        <w:t xml:space="preserve">and select </w:t>
      </w:r>
      <w:r w:rsidRPr="004441DE">
        <w:rPr>
          <w:i/>
          <w:iCs/>
        </w:rPr>
        <w:t>Update Field</w:t>
      </w:r>
      <w:r w:rsidRPr="004441DE">
        <w:t xml:space="preserve"> (PC) or go to the </w:t>
      </w:r>
      <w:r w:rsidRPr="004441DE">
        <w:rPr>
          <w:i/>
          <w:iCs/>
        </w:rPr>
        <w:t>Reference</w:t>
      </w:r>
      <w:r w:rsidRPr="004441DE">
        <w:t xml:space="preserve"> tab (Mac). Select </w:t>
      </w:r>
      <w:r w:rsidRPr="004441DE">
        <w:rPr>
          <w:i/>
          <w:iCs/>
        </w:rPr>
        <w:t>Update entire table</w:t>
      </w:r>
      <w:r w:rsidRPr="004441DE">
        <w:t>.</w:t>
      </w:r>
    </w:p>
    <w:p w14:paraId="75EA405D" w14:textId="1BACDC9F" w:rsidR="00BB5B05" w:rsidRDefault="00C44FC7">
      <w:pPr>
        <w:pStyle w:val="TableofFigures"/>
        <w:rPr>
          <w:rFonts w:asciiTheme="minorHAnsi" w:hAnsiTheme="minorHAnsi" w:cstheme="minorBidi"/>
          <w:noProof/>
          <w:kern w:val="2"/>
          <w:szCs w:val="24"/>
          <w14:ligatures w14:val="standardContextual"/>
        </w:rPr>
      </w:pPr>
      <w:r>
        <w:fldChar w:fldCharType="begin"/>
      </w:r>
      <w:r>
        <w:instrText xml:space="preserve"> TOC \h \z \t "Figure Caption" \c </w:instrText>
      </w:r>
      <w:r>
        <w:fldChar w:fldCharType="separate"/>
      </w:r>
      <w:hyperlink w:anchor="_Toc240646942" w:history="1">
        <w:r w:rsidR="00BB5B05" w:rsidRPr="00257E8F">
          <w:rPr>
            <w:rStyle w:val="Hyperlink"/>
            <w:b/>
            <w:noProof/>
          </w:rPr>
          <w:t>Figure 1.1.</w:t>
        </w:r>
        <w:r w:rsidR="00BB5B05" w:rsidRPr="00257E8F">
          <w:rPr>
            <w:rStyle w:val="Hyperlink"/>
            <w:noProof/>
          </w:rPr>
          <w:t xml:space="preserve"> Figure Caption style; update this text with the appropriate figure number and caption.</w:t>
        </w:r>
        <w:r w:rsidR="00BB5B05">
          <w:rPr>
            <w:noProof/>
            <w:webHidden/>
          </w:rPr>
          <w:tab/>
        </w:r>
        <w:r w:rsidR="00BB5B05">
          <w:rPr>
            <w:noProof/>
            <w:webHidden/>
          </w:rPr>
          <w:fldChar w:fldCharType="begin"/>
        </w:r>
        <w:r w:rsidR="00BB5B05">
          <w:rPr>
            <w:noProof/>
            <w:webHidden/>
          </w:rPr>
          <w:instrText xml:space="preserve"> PAGEREF _Toc240646942 \h </w:instrText>
        </w:r>
        <w:r w:rsidR="00BB5B05">
          <w:rPr>
            <w:noProof/>
            <w:webHidden/>
          </w:rPr>
        </w:r>
        <w:r w:rsidR="00BB5B05">
          <w:rPr>
            <w:noProof/>
            <w:webHidden/>
          </w:rPr>
          <w:fldChar w:fldCharType="separate"/>
        </w:r>
        <w:r w:rsidR="00BB5B05">
          <w:rPr>
            <w:noProof/>
            <w:webHidden/>
          </w:rPr>
          <w:t>3</w:t>
        </w:r>
        <w:r w:rsidR="00BB5B05">
          <w:rPr>
            <w:noProof/>
            <w:webHidden/>
          </w:rPr>
          <w:fldChar w:fldCharType="end"/>
        </w:r>
      </w:hyperlink>
    </w:p>
    <w:p w14:paraId="36B421E7" w14:textId="62C8A2F7" w:rsidR="00BB5B05" w:rsidRDefault="00000000">
      <w:pPr>
        <w:pStyle w:val="TableofFigures"/>
        <w:rPr>
          <w:rFonts w:asciiTheme="minorHAnsi" w:hAnsiTheme="minorHAnsi" w:cstheme="minorBidi"/>
          <w:noProof/>
          <w:kern w:val="2"/>
          <w:szCs w:val="24"/>
          <w14:ligatures w14:val="standardContextual"/>
        </w:rPr>
      </w:pPr>
      <w:hyperlink w:anchor="_Toc240646943" w:history="1">
        <w:r w:rsidR="00BB5B05" w:rsidRPr="00257E8F">
          <w:rPr>
            <w:rStyle w:val="Hyperlink"/>
            <w:b/>
            <w:noProof/>
          </w:rPr>
          <w:t>Figure 1.2.</w:t>
        </w:r>
        <w:r w:rsidR="00BB5B05" w:rsidRPr="00257E8F">
          <w:rPr>
            <w:rStyle w:val="Hyperlink"/>
            <w:noProof/>
          </w:rPr>
          <w:t xml:space="preserve"> Update this text with the appropriate figure number and caption.</w:t>
        </w:r>
        <w:r w:rsidR="00BB5B05">
          <w:rPr>
            <w:noProof/>
            <w:webHidden/>
          </w:rPr>
          <w:tab/>
        </w:r>
        <w:r w:rsidR="00BB5B05">
          <w:rPr>
            <w:noProof/>
            <w:webHidden/>
          </w:rPr>
          <w:fldChar w:fldCharType="begin"/>
        </w:r>
        <w:r w:rsidR="00BB5B05">
          <w:rPr>
            <w:noProof/>
            <w:webHidden/>
          </w:rPr>
          <w:instrText xml:space="preserve"> PAGEREF _Toc240646943 \h </w:instrText>
        </w:r>
        <w:r w:rsidR="00BB5B05">
          <w:rPr>
            <w:noProof/>
            <w:webHidden/>
          </w:rPr>
        </w:r>
        <w:r w:rsidR="00BB5B05">
          <w:rPr>
            <w:noProof/>
            <w:webHidden/>
          </w:rPr>
          <w:fldChar w:fldCharType="separate"/>
        </w:r>
        <w:r w:rsidR="00BB5B05">
          <w:rPr>
            <w:noProof/>
            <w:webHidden/>
          </w:rPr>
          <w:t>4</w:t>
        </w:r>
        <w:r w:rsidR="00BB5B05">
          <w:rPr>
            <w:noProof/>
            <w:webHidden/>
          </w:rPr>
          <w:fldChar w:fldCharType="end"/>
        </w:r>
      </w:hyperlink>
    </w:p>
    <w:p w14:paraId="54C7A694" w14:textId="378566F9" w:rsidR="009E38CD" w:rsidRDefault="00C44FC7" w:rsidP="009E38CD">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fldChar w:fldCharType="end"/>
      </w:r>
      <w:r w:rsidR="00D576A8" w:rsidRPr="000C34F1">
        <w:rPr>
          <w:b/>
          <w:bCs/>
        </w:rPr>
        <w:t xml:space="preserve">Delete </w:t>
      </w:r>
      <w:r w:rsidR="00D576A8">
        <w:rPr>
          <w:b/>
          <w:bCs/>
        </w:rPr>
        <w:t>this instruction box before</w:t>
      </w:r>
      <w:r w:rsidR="00D576A8" w:rsidRPr="000C34F1">
        <w:rPr>
          <w:b/>
          <w:bCs/>
        </w:rPr>
        <w:t xml:space="preserve"> submitting your manuscript</w:t>
      </w:r>
      <w:r w:rsidR="00D576A8">
        <w:t>.</w:t>
      </w:r>
    </w:p>
    <w:p w14:paraId="0A4E67D1" w14:textId="5DE16039" w:rsidR="009E38CD" w:rsidRDefault="00F6076F" w:rsidP="009E38CD">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7A2A5C">
        <w:t xml:space="preserve">Avoid repeatedly pressing Delete or Backspace near the end of a section. If content from the next section moves onto the current page, you may have deleted a hidden section break, which can disrupt formatting throughout the document. Use </w:t>
      </w:r>
      <w:r w:rsidRPr="00B03AB4">
        <w:rPr>
          <w:i/>
          <w:iCs/>
        </w:rPr>
        <w:t>Undo</w:t>
      </w:r>
      <w:r w:rsidRPr="007A2A5C">
        <w:t xml:space="preserve"> to restore the section break. </w:t>
      </w:r>
      <w:r>
        <w:t xml:space="preserve">If needed, </w:t>
      </w:r>
      <w:r w:rsidRPr="007A2A5C">
        <w:t xml:space="preserve">use </w:t>
      </w:r>
      <w:r w:rsidRPr="007A2A5C">
        <w:rPr>
          <w:i/>
          <w:iCs/>
        </w:rPr>
        <w:t xml:space="preserve">Show/Hide ¶ </w:t>
      </w:r>
      <w:r>
        <w:t xml:space="preserve">on the </w:t>
      </w:r>
      <w:r>
        <w:rPr>
          <w:i/>
          <w:iCs/>
        </w:rPr>
        <w:t>Home</w:t>
      </w:r>
      <w:r>
        <w:t xml:space="preserve"> tab </w:t>
      </w:r>
      <w:r w:rsidRPr="007A2A5C">
        <w:t xml:space="preserve">to </w:t>
      </w:r>
      <w:r>
        <w:t>confirm that the sec</w:t>
      </w:r>
      <w:r w:rsidRPr="007A2A5C">
        <w:t>tion break is still present.</w:t>
      </w:r>
    </w:p>
    <w:p w14:paraId="154D627A" w14:textId="77777777" w:rsidR="009E38CD" w:rsidRDefault="009E38CD" w:rsidP="003A28C6">
      <w:pPr>
        <w:pStyle w:val="Title"/>
        <w:tabs>
          <w:tab w:val="left" w:pos="8280"/>
        </w:tabs>
        <w:ind w:firstLine="360"/>
        <w:jc w:val="left"/>
      </w:pPr>
    </w:p>
    <w:p w14:paraId="2EB1A344" w14:textId="77777777" w:rsidR="00C33F8A" w:rsidRPr="00FE1CE2" w:rsidRDefault="00C33F8A" w:rsidP="00BC38A5">
      <w:pPr>
        <w:sectPr w:rsidR="00C33F8A" w:rsidRPr="00FE1CE2" w:rsidSect="00637545">
          <w:pgSz w:w="12240" w:h="15840"/>
          <w:pgMar w:top="1440" w:right="1440" w:bottom="1440" w:left="2160" w:header="720" w:footer="720" w:gutter="0"/>
          <w:pgNumType w:fmt="lowerRoman"/>
          <w:cols w:space="720"/>
          <w:docGrid w:linePitch="360"/>
        </w:sectPr>
      </w:pPr>
    </w:p>
    <w:p w14:paraId="3072F262" w14:textId="101FC179" w:rsidR="00695BBA" w:rsidRPr="00850D81" w:rsidRDefault="003C55A7" w:rsidP="00850D81">
      <w:pPr>
        <w:pStyle w:val="Heading2"/>
        <w:spacing w:before="1440"/>
      </w:pPr>
      <w:bookmarkStart w:id="0" w:name="_Toc240655544"/>
      <w:r>
        <w:lastRenderedPageBreak/>
        <w:t xml:space="preserve">I. </w:t>
      </w:r>
      <w:r w:rsidR="00134920">
        <w:t>INTRODUCTION</w:t>
      </w:r>
      <w:bookmarkEnd w:id="0"/>
      <w:r>
        <w:t xml:space="preserve"> </w:t>
      </w:r>
    </w:p>
    <w:p w14:paraId="5BA77318" w14:textId="1EF7A50D" w:rsidR="00695BBA" w:rsidRDefault="00695BBA" w:rsidP="000C34F1">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rPr>
          <w:b/>
          <w:bCs/>
        </w:rPr>
      </w:pPr>
      <w:r w:rsidRPr="000C34F1">
        <w:rPr>
          <w:b/>
          <w:bCs/>
        </w:rPr>
        <w:t xml:space="preserve">Note: </w:t>
      </w:r>
      <w:r w:rsidR="000C34F1">
        <w:rPr>
          <w:b/>
          <w:bCs/>
        </w:rPr>
        <w:t>R</w:t>
      </w:r>
      <w:r w:rsidRPr="000C34F1">
        <w:rPr>
          <w:b/>
          <w:bCs/>
        </w:rPr>
        <w:t xml:space="preserve">ead the directions in the following </w:t>
      </w:r>
      <w:r w:rsidR="000C34F1">
        <w:rPr>
          <w:b/>
          <w:bCs/>
        </w:rPr>
        <w:t>sections</w:t>
      </w:r>
      <w:r w:rsidRPr="000C34F1">
        <w:rPr>
          <w:b/>
          <w:bCs/>
        </w:rPr>
        <w:t xml:space="preserve"> very carefully before proceeding.</w:t>
      </w:r>
      <w:r w:rsidR="000C34F1">
        <w:rPr>
          <w:b/>
          <w:bCs/>
        </w:rPr>
        <w:t xml:space="preserve"> </w:t>
      </w:r>
    </w:p>
    <w:p w14:paraId="3985E19C" w14:textId="7D85D0E8" w:rsidR="000C34F1" w:rsidRDefault="00700C1B" w:rsidP="000C34F1">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700C1B">
        <w:t xml:space="preserve">The sections below explain how to use this template while maintaining its formatting and accessibility. Follow these directions to meet Oklahoma State University’s formatting requirements and make your document accessible to readers </w:t>
      </w:r>
      <w:r>
        <w:t xml:space="preserve">with disabilities </w:t>
      </w:r>
      <w:r w:rsidRPr="00700C1B">
        <w:t>who</w:t>
      </w:r>
      <w:r>
        <w:t xml:space="preserve"> may</w:t>
      </w:r>
      <w:r w:rsidRPr="00700C1B">
        <w:t xml:space="preserve"> use assistive technologies such as screen readers.</w:t>
      </w:r>
    </w:p>
    <w:p w14:paraId="3D9835D6" w14:textId="674A19A7" w:rsidR="000C34F1" w:rsidRPr="000C34F1" w:rsidRDefault="000C34F1" w:rsidP="000858B4">
      <w:pPr>
        <w:pBdr>
          <w:top w:val="single" w:sz="4" w:space="7" w:color="auto"/>
          <w:left w:val="single" w:sz="4" w:space="4" w:color="auto"/>
          <w:bottom w:val="single" w:sz="4" w:space="7" w:color="auto"/>
          <w:right w:val="single" w:sz="4" w:space="4" w:color="auto"/>
        </w:pBdr>
        <w:shd w:val="clear" w:color="auto" w:fill="F2F2F2" w:themeFill="background1" w:themeFillShade="F2"/>
        <w:spacing w:after="600" w:line="259" w:lineRule="auto"/>
      </w:pPr>
      <w:r w:rsidRPr="000C34F1">
        <w:rPr>
          <w:b/>
          <w:bCs/>
        </w:rPr>
        <w:t xml:space="preserve">Delete all </w:t>
      </w:r>
      <w:r w:rsidR="00D576A8">
        <w:rPr>
          <w:b/>
          <w:bCs/>
        </w:rPr>
        <w:t xml:space="preserve">instructional text </w:t>
      </w:r>
      <w:r w:rsidR="000206C9">
        <w:rPr>
          <w:b/>
          <w:bCs/>
        </w:rPr>
        <w:t>in shaded text</w:t>
      </w:r>
      <w:r w:rsidR="00D576A8">
        <w:rPr>
          <w:b/>
          <w:bCs/>
        </w:rPr>
        <w:t xml:space="preserve"> </w:t>
      </w:r>
      <w:r w:rsidR="000206C9">
        <w:rPr>
          <w:b/>
          <w:bCs/>
        </w:rPr>
        <w:t xml:space="preserve">boxes </w:t>
      </w:r>
      <w:r w:rsidRPr="000C34F1">
        <w:rPr>
          <w:b/>
          <w:bCs/>
        </w:rPr>
        <w:t>before submitting your manuscript</w:t>
      </w:r>
      <w:r>
        <w:t xml:space="preserve">. </w:t>
      </w:r>
    </w:p>
    <w:p w14:paraId="50785255" w14:textId="5F5F3965" w:rsidR="00F1752D" w:rsidRPr="00D7314D" w:rsidRDefault="009C156C" w:rsidP="00D7314D">
      <w:pPr>
        <w:pStyle w:val="Heading3"/>
      </w:pPr>
      <w:bookmarkStart w:id="1" w:name="_Toc240655545"/>
      <w:r w:rsidRPr="00D7314D">
        <w:t xml:space="preserve">Section Title </w:t>
      </w:r>
      <w:r w:rsidR="00602AB1" w:rsidRPr="00D7314D">
        <w:t>(Heading 3 Style)</w:t>
      </w:r>
      <w:bookmarkEnd w:id="1"/>
    </w:p>
    <w:p w14:paraId="0446661F" w14:textId="6CC25C33" w:rsidR="00602AB1" w:rsidRPr="00602AB1" w:rsidRDefault="00D90E1B" w:rsidP="00D7314D">
      <w:pPr>
        <w:pStyle w:val="Heading4"/>
      </w:pPr>
      <w:bookmarkStart w:id="2" w:name="_Toc240655546"/>
      <w:r>
        <w:t>Using Styles (</w:t>
      </w:r>
      <w:r w:rsidR="00602AB1" w:rsidRPr="00602AB1">
        <w:t>Subsection</w:t>
      </w:r>
      <w:r>
        <w:t xml:space="preserve">, </w:t>
      </w:r>
      <w:r w:rsidR="00602AB1" w:rsidRPr="00602AB1">
        <w:t>Heading 4</w:t>
      </w:r>
      <w:r w:rsidR="00D7314D">
        <w:t xml:space="preserve"> Style)</w:t>
      </w:r>
      <w:bookmarkEnd w:id="2"/>
      <w:r w:rsidR="000E1CA3">
        <w:t xml:space="preserve"> </w:t>
      </w:r>
    </w:p>
    <w:p w14:paraId="58AAA606" w14:textId="671B4412" w:rsidR="0015353C" w:rsidRDefault="006243B8" w:rsidP="000A7DE7">
      <w:pPr>
        <w:pStyle w:val="Paragraphtextchapterbodytext"/>
      </w:pPr>
      <w:r>
        <w:t xml:space="preserve">(Chapter Body Text style) </w:t>
      </w:r>
      <w:r w:rsidR="00D90E1B" w:rsidRPr="00D90E1B">
        <w:t xml:space="preserve">All text in this template is preformatted using Word </w:t>
      </w:r>
      <w:r w:rsidR="00D90E1B" w:rsidRPr="00D90E1B">
        <w:rPr>
          <w:i/>
          <w:iCs/>
        </w:rPr>
        <w:t>Styles</w:t>
      </w:r>
      <w:r w:rsidR="00D90E1B" w:rsidRPr="00D90E1B">
        <w:t>. To preserve formatting, replace the placeholder text with your content</w:t>
      </w:r>
      <w:r w:rsidR="002C06E7">
        <w:t xml:space="preserve">. When pasting </w:t>
      </w:r>
      <w:r w:rsidR="00B3076E">
        <w:t>text</w:t>
      </w:r>
      <w:r w:rsidR="002C06E7">
        <w:t xml:space="preserve"> from another location, use </w:t>
      </w:r>
      <w:r w:rsidR="00B3076E">
        <w:t xml:space="preserve">the </w:t>
      </w:r>
      <w:r w:rsidR="00D90E1B">
        <w:t>paste option</w:t>
      </w:r>
      <w:r w:rsidR="00D90E1B" w:rsidRPr="00D90E1B">
        <w:t xml:space="preserve"> </w:t>
      </w:r>
      <w:r w:rsidR="002C06E7" w:rsidRPr="0015353C">
        <w:rPr>
          <w:i/>
          <w:iCs/>
        </w:rPr>
        <w:t>Merge Formatting</w:t>
      </w:r>
      <w:r w:rsidR="002C06E7">
        <w:t xml:space="preserve"> </w:t>
      </w:r>
      <w:r w:rsidR="0015353C">
        <w:t xml:space="preserve">(PC) or </w:t>
      </w:r>
      <w:r w:rsidR="0015353C">
        <w:rPr>
          <w:i/>
          <w:iCs/>
        </w:rPr>
        <w:t>Paste and Match Formatting</w:t>
      </w:r>
      <w:r w:rsidR="00CA0097">
        <w:rPr>
          <w:i/>
          <w:iCs/>
        </w:rPr>
        <w:t xml:space="preserve"> </w:t>
      </w:r>
      <w:r w:rsidR="0015353C">
        <w:t xml:space="preserve">(Mac) </w:t>
      </w:r>
      <w:r w:rsidR="002C06E7">
        <w:t>so the pasted text matches the formatting of the template.</w:t>
      </w:r>
      <w:r w:rsidR="00D90E1B" w:rsidRPr="00D90E1B">
        <w:t xml:space="preserve"> </w:t>
      </w:r>
      <w:r w:rsidR="0015353C">
        <w:t xml:space="preserve">If </w:t>
      </w:r>
      <w:r w:rsidR="00B3076E">
        <w:t>the formatting still does not mat</w:t>
      </w:r>
      <w:r w:rsidR="001D34B5">
        <w:t>ch</w:t>
      </w:r>
      <w:r w:rsidR="00B3076E">
        <w:t xml:space="preserve">, </w:t>
      </w:r>
      <w:r w:rsidR="0015353C">
        <w:t xml:space="preserve">try the paste option </w:t>
      </w:r>
      <w:r w:rsidR="0015353C">
        <w:rPr>
          <w:i/>
          <w:iCs/>
        </w:rPr>
        <w:t>Keep Text Only</w:t>
      </w:r>
      <w:r w:rsidR="0015353C">
        <w:t xml:space="preserve"> and reapply any necessary bold, italics, or other formatting. </w:t>
      </w:r>
    </w:p>
    <w:p w14:paraId="4CB6EBAE" w14:textId="2A7FBBE0" w:rsidR="00FE3A9A" w:rsidRDefault="00D90E1B" w:rsidP="000A7DE7">
      <w:pPr>
        <w:pStyle w:val="Paragraphtextchapterbodytext"/>
      </w:pPr>
      <w:r w:rsidRPr="00D90E1B">
        <w:t>To</w:t>
      </w:r>
      <w:r w:rsidR="000206C9">
        <w:t xml:space="preserve"> check or update </w:t>
      </w:r>
      <w:r w:rsidR="00947600">
        <w:t>the style of a text selection,</w:t>
      </w:r>
      <w:r w:rsidRPr="00D90E1B">
        <w:t xml:space="preserve"> </w:t>
      </w:r>
      <w:r w:rsidR="00947600">
        <w:t>highlight</w:t>
      </w:r>
      <w:r w:rsidRPr="00D90E1B">
        <w:t xml:space="preserve"> the text and choose the appropriate style from the </w:t>
      </w:r>
      <w:r w:rsidRPr="000A7DE7">
        <w:rPr>
          <w:i/>
          <w:iCs/>
        </w:rPr>
        <w:t>Styles</w:t>
      </w:r>
      <w:r w:rsidRPr="00D90E1B">
        <w:t xml:space="preserve"> pane. </w:t>
      </w:r>
      <w:r w:rsidR="005E2C44">
        <w:t xml:space="preserve">If you don’t see the style you need, click the small arrow to open the full </w:t>
      </w:r>
      <w:r w:rsidR="005E2C44">
        <w:rPr>
          <w:i/>
          <w:iCs/>
        </w:rPr>
        <w:t>Styles</w:t>
      </w:r>
      <w:r w:rsidR="005E2C44">
        <w:t xml:space="preserve"> pane (PC) or select </w:t>
      </w:r>
      <w:r w:rsidR="005E2C44" w:rsidRPr="00575EAC">
        <w:rPr>
          <w:i/>
          <w:iCs/>
        </w:rPr>
        <w:t>Styles Pane</w:t>
      </w:r>
      <w:r w:rsidR="005E2C44">
        <w:t xml:space="preserve"> (Mac). </w:t>
      </w:r>
      <w:r w:rsidRPr="00D90E1B">
        <w:t>Table 1.1 lists the styles used throughout this document.</w:t>
      </w:r>
    </w:p>
    <w:p w14:paraId="1E8CCA7E" w14:textId="0566599F" w:rsidR="00947600" w:rsidRDefault="00947600" w:rsidP="00947600">
      <w:pPr>
        <w:pStyle w:val="TableCaption"/>
      </w:pPr>
      <w:bookmarkStart w:id="3" w:name="_Toc240646939"/>
      <w:r w:rsidRPr="00947600">
        <w:rPr>
          <w:b/>
          <w:bCs w:val="0"/>
        </w:rPr>
        <w:lastRenderedPageBreak/>
        <w:t xml:space="preserve">Table 1.1. </w:t>
      </w:r>
      <w:r>
        <w:t xml:space="preserve">Types of text and associated formatting styles found in the </w:t>
      </w:r>
      <w:r w:rsidRPr="00947600">
        <w:rPr>
          <w:i/>
          <w:iCs/>
        </w:rPr>
        <w:t>Styles</w:t>
      </w:r>
      <w:r>
        <w:t xml:space="preserve"> pane.</w:t>
      </w:r>
      <w:bookmarkEnd w:id="3"/>
      <w:r>
        <w:t xml:space="preserve"> </w:t>
      </w:r>
    </w:p>
    <w:tbl>
      <w:tblPr>
        <w:tblStyle w:val="PlainTable1"/>
        <w:tblW w:w="0" w:type="auto"/>
        <w:tblLook w:val="0420" w:firstRow="1" w:lastRow="0" w:firstColumn="0" w:lastColumn="0" w:noHBand="0" w:noVBand="1"/>
      </w:tblPr>
      <w:tblGrid>
        <w:gridCol w:w="2695"/>
        <w:gridCol w:w="3150"/>
      </w:tblGrid>
      <w:tr w:rsidR="00687E2E" w14:paraId="30C50DA1" w14:textId="77777777" w:rsidTr="00687E2E">
        <w:trPr>
          <w:cnfStyle w:val="100000000000" w:firstRow="1" w:lastRow="0" w:firstColumn="0" w:lastColumn="0" w:oddVBand="0" w:evenVBand="0" w:oddHBand="0" w:evenHBand="0" w:firstRowFirstColumn="0" w:firstRowLastColumn="0" w:lastRowFirstColumn="0" w:lastRowLastColumn="0"/>
        </w:trPr>
        <w:tc>
          <w:tcPr>
            <w:tcW w:w="2695" w:type="dxa"/>
            <w:shd w:val="clear" w:color="auto" w:fill="000000" w:themeFill="text1"/>
          </w:tcPr>
          <w:p w14:paraId="5DF94266" w14:textId="2EA518B6" w:rsidR="00687E2E" w:rsidRDefault="00687E2E" w:rsidP="00687E2E">
            <w:pPr>
              <w:pStyle w:val="Paragraphtextchapterbodytext"/>
              <w:keepNext/>
              <w:spacing w:before="120" w:after="120" w:line="259" w:lineRule="auto"/>
            </w:pPr>
            <w:r>
              <w:t>Text Type</w:t>
            </w:r>
          </w:p>
        </w:tc>
        <w:tc>
          <w:tcPr>
            <w:tcW w:w="3150" w:type="dxa"/>
            <w:shd w:val="clear" w:color="auto" w:fill="000000" w:themeFill="text1"/>
          </w:tcPr>
          <w:p w14:paraId="3E753027" w14:textId="77777777" w:rsidR="00687E2E" w:rsidRDefault="00687E2E" w:rsidP="00687E2E">
            <w:pPr>
              <w:pStyle w:val="Paragraphtextchapterbodytext"/>
              <w:keepNext/>
              <w:spacing w:before="120" w:after="120" w:line="259" w:lineRule="auto"/>
            </w:pPr>
            <w:r>
              <w:t>Style</w:t>
            </w:r>
          </w:p>
        </w:tc>
      </w:tr>
      <w:tr w:rsidR="00B03AB4" w14:paraId="416A6D75"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344936B3" w14:textId="5D5B8326" w:rsidR="00B03AB4" w:rsidRPr="00687E2E" w:rsidRDefault="00B03AB4" w:rsidP="00687E2E">
            <w:pPr>
              <w:pStyle w:val="Paragraphtextchapterbodytext"/>
              <w:keepNext/>
              <w:spacing w:before="120" w:after="120" w:line="259" w:lineRule="auto"/>
            </w:pPr>
            <w:r>
              <w:t>Document title</w:t>
            </w:r>
          </w:p>
        </w:tc>
        <w:tc>
          <w:tcPr>
            <w:tcW w:w="3150" w:type="dxa"/>
          </w:tcPr>
          <w:p w14:paraId="77C45128" w14:textId="76944487" w:rsidR="00B03AB4" w:rsidRDefault="00B03AB4" w:rsidP="00687E2E">
            <w:pPr>
              <w:pStyle w:val="Paragraphtextchapterbodytext"/>
              <w:keepNext/>
              <w:spacing w:before="120" w:after="120" w:line="259" w:lineRule="auto"/>
            </w:pPr>
            <w:r>
              <w:t>Heading 1</w:t>
            </w:r>
          </w:p>
        </w:tc>
      </w:tr>
      <w:tr w:rsidR="00687E2E" w14:paraId="6B293E7C" w14:textId="77777777" w:rsidTr="00687E2E">
        <w:tc>
          <w:tcPr>
            <w:tcW w:w="2695" w:type="dxa"/>
          </w:tcPr>
          <w:p w14:paraId="12A89B94" w14:textId="77777777" w:rsidR="00687E2E" w:rsidRPr="00687E2E" w:rsidRDefault="00687E2E" w:rsidP="00687E2E">
            <w:pPr>
              <w:pStyle w:val="Paragraphtextchapterbodytext"/>
              <w:keepNext/>
              <w:spacing w:before="120" w:after="120" w:line="259" w:lineRule="auto"/>
            </w:pPr>
            <w:r w:rsidRPr="00687E2E">
              <w:t>Chapter titles</w:t>
            </w:r>
          </w:p>
        </w:tc>
        <w:tc>
          <w:tcPr>
            <w:tcW w:w="3150" w:type="dxa"/>
          </w:tcPr>
          <w:p w14:paraId="6965382E" w14:textId="77777777" w:rsidR="00687E2E" w:rsidRDefault="00687E2E" w:rsidP="00687E2E">
            <w:pPr>
              <w:pStyle w:val="Paragraphtextchapterbodytext"/>
              <w:keepNext/>
              <w:spacing w:before="120" w:after="120" w:line="259" w:lineRule="auto"/>
            </w:pPr>
            <w:r>
              <w:t>Heading 2</w:t>
            </w:r>
          </w:p>
        </w:tc>
      </w:tr>
      <w:tr w:rsidR="00687E2E" w14:paraId="17B5B04D"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284F0BF7" w14:textId="77777777" w:rsidR="00687E2E" w:rsidRPr="00687E2E" w:rsidRDefault="00687E2E" w:rsidP="00687E2E">
            <w:pPr>
              <w:pStyle w:val="Paragraphtextchapterbodytext"/>
              <w:keepNext/>
              <w:spacing w:before="120" w:after="120" w:line="259" w:lineRule="auto"/>
            </w:pPr>
            <w:r w:rsidRPr="00687E2E">
              <w:t>Section titles</w:t>
            </w:r>
          </w:p>
        </w:tc>
        <w:tc>
          <w:tcPr>
            <w:tcW w:w="3150" w:type="dxa"/>
          </w:tcPr>
          <w:p w14:paraId="7B8AD260" w14:textId="77777777" w:rsidR="00687E2E" w:rsidRDefault="00687E2E" w:rsidP="00687E2E">
            <w:pPr>
              <w:pStyle w:val="Paragraphtextchapterbodytext"/>
              <w:keepNext/>
              <w:spacing w:before="120" w:after="120" w:line="259" w:lineRule="auto"/>
            </w:pPr>
            <w:r>
              <w:t>Heading 3</w:t>
            </w:r>
          </w:p>
        </w:tc>
      </w:tr>
      <w:tr w:rsidR="00BA1167" w14:paraId="46F7E281" w14:textId="77777777" w:rsidTr="00687E2E">
        <w:tc>
          <w:tcPr>
            <w:tcW w:w="2695" w:type="dxa"/>
          </w:tcPr>
          <w:p w14:paraId="5C0B46CD" w14:textId="5E497EF0" w:rsidR="00BA1167" w:rsidRPr="00687E2E" w:rsidRDefault="00BA1167" w:rsidP="00687E2E">
            <w:pPr>
              <w:pStyle w:val="Paragraphtextchapterbodytext"/>
              <w:keepNext/>
              <w:spacing w:before="120" w:after="120" w:line="259" w:lineRule="auto"/>
            </w:pPr>
            <w:r>
              <w:t>Subsection titles</w:t>
            </w:r>
          </w:p>
        </w:tc>
        <w:tc>
          <w:tcPr>
            <w:tcW w:w="3150" w:type="dxa"/>
          </w:tcPr>
          <w:p w14:paraId="37A819F0" w14:textId="4AF528A1" w:rsidR="00BA1167" w:rsidRDefault="00BA1167" w:rsidP="00687E2E">
            <w:pPr>
              <w:pStyle w:val="Paragraphtextchapterbodytext"/>
              <w:keepNext/>
              <w:spacing w:before="120" w:after="120" w:line="259" w:lineRule="auto"/>
            </w:pPr>
            <w:r>
              <w:t>Heading 4</w:t>
            </w:r>
          </w:p>
        </w:tc>
      </w:tr>
      <w:tr w:rsidR="00BA1167" w14:paraId="78FCB1A3"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6154B3FA" w14:textId="0200D04F" w:rsidR="00BA1167" w:rsidRDefault="00BA1167" w:rsidP="00687E2E">
            <w:pPr>
              <w:pStyle w:val="Paragraphtextchapterbodytext"/>
              <w:keepNext/>
              <w:spacing w:before="120" w:after="120" w:line="259" w:lineRule="auto"/>
            </w:pPr>
            <w:r>
              <w:t>Chapter body text</w:t>
            </w:r>
          </w:p>
        </w:tc>
        <w:tc>
          <w:tcPr>
            <w:tcW w:w="3150" w:type="dxa"/>
          </w:tcPr>
          <w:p w14:paraId="09897290" w14:textId="3BDB5577" w:rsidR="00BA1167" w:rsidRDefault="00BA1167" w:rsidP="00687E2E">
            <w:pPr>
              <w:pStyle w:val="Paragraphtextchapterbodytext"/>
              <w:keepNext/>
              <w:spacing w:before="120" w:after="120" w:line="259" w:lineRule="auto"/>
            </w:pPr>
            <w:r>
              <w:t>Chapter Body Text</w:t>
            </w:r>
          </w:p>
        </w:tc>
      </w:tr>
      <w:tr w:rsidR="00687E2E" w14:paraId="3DCB897E" w14:textId="77777777" w:rsidTr="00687E2E">
        <w:tc>
          <w:tcPr>
            <w:tcW w:w="2695" w:type="dxa"/>
          </w:tcPr>
          <w:p w14:paraId="30394487" w14:textId="2B015856" w:rsidR="00687E2E" w:rsidRPr="00687E2E" w:rsidRDefault="00687E2E" w:rsidP="00687E2E">
            <w:pPr>
              <w:pStyle w:val="Paragraphtextchapterbodytext"/>
              <w:keepNext/>
              <w:spacing w:before="120" w:after="120" w:line="259" w:lineRule="auto"/>
            </w:pPr>
            <w:r w:rsidRPr="00687E2E">
              <w:t xml:space="preserve">Figure </w:t>
            </w:r>
            <w:r w:rsidR="005A4534">
              <w:t xml:space="preserve">titles and </w:t>
            </w:r>
            <w:r w:rsidR="00AB3B84">
              <w:t>captions</w:t>
            </w:r>
          </w:p>
        </w:tc>
        <w:tc>
          <w:tcPr>
            <w:tcW w:w="3150" w:type="dxa"/>
          </w:tcPr>
          <w:p w14:paraId="2006BE9E" w14:textId="77777777" w:rsidR="00687E2E" w:rsidRDefault="00687E2E" w:rsidP="00687E2E">
            <w:pPr>
              <w:pStyle w:val="Paragraphtextchapterbodytext"/>
              <w:keepNext/>
              <w:spacing w:before="120" w:after="120" w:line="259" w:lineRule="auto"/>
            </w:pPr>
            <w:r>
              <w:t>Figure Caption</w:t>
            </w:r>
          </w:p>
        </w:tc>
      </w:tr>
      <w:tr w:rsidR="00687E2E" w14:paraId="31DDFBA8"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4466754C" w14:textId="4BAC59AA" w:rsidR="00687E2E" w:rsidRPr="00687E2E" w:rsidRDefault="00687E2E" w:rsidP="00687E2E">
            <w:pPr>
              <w:pStyle w:val="Paragraphtextchapterbodytext"/>
              <w:keepNext/>
              <w:spacing w:before="120" w:after="120" w:line="259" w:lineRule="auto"/>
            </w:pPr>
            <w:r w:rsidRPr="00687E2E">
              <w:t xml:space="preserve">Table </w:t>
            </w:r>
            <w:r w:rsidR="00C57D01">
              <w:t>title</w:t>
            </w:r>
            <w:r w:rsidR="005A4534">
              <w:t xml:space="preserve">s and </w:t>
            </w:r>
            <w:r w:rsidR="00AB3B84">
              <w:t>captions</w:t>
            </w:r>
          </w:p>
        </w:tc>
        <w:tc>
          <w:tcPr>
            <w:tcW w:w="3150" w:type="dxa"/>
          </w:tcPr>
          <w:p w14:paraId="29AECC3D" w14:textId="77777777" w:rsidR="00687E2E" w:rsidRDefault="00687E2E" w:rsidP="00687E2E">
            <w:pPr>
              <w:pStyle w:val="Paragraphtextchapterbodytext"/>
              <w:keepNext/>
              <w:spacing w:before="120" w:after="120" w:line="259" w:lineRule="auto"/>
            </w:pPr>
            <w:r>
              <w:t>Table Caption</w:t>
            </w:r>
          </w:p>
        </w:tc>
      </w:tr>
    </w:tbl>
    <w:p w14:paraId="67D02C96" w14:textId="18A0F7A2" w:rsidR="000A7DE7" w:rsidRDefault="000A7DE7" w:rsidP="000A7DE7">
      <w:pPr>
        <w:pStyle w:val="Paragraphtextchapterbodytext"/>
        <w:spacing w:before="240"/>
      </w:pPr>
      <w:r w:rsidRPr="000A7DE7">
        <w:t xml:space="preserve">Do not manually format text to look like a heading, as this can disrupt document structure, accessibility, and automatic generation of the Table of Contents, List of Tables, and List of Figures. </w:t>
      </w:r>
    </w:p>
    <w:p w14:paraId="07D2CAE7" w14:textId="239D8003" w:rsidR="00B84B56" w:rsidRDefault="00F007D8" w:rsidP="00B84B56">
      <w:pPr>
        <w:pStyle w:val="Heading3"/>
      </w:pPr>
      <w:bookmarkStart w:id="4" w:name="_Toc240655547"/>
      <w:r>
        <w:t xml:space="preserve">Figures </w:t>
      </w:r>
      <w:r w:rsidR="0054062B">
        <w:t>and</w:t>
      </w:r>
      <w:r>
        <w:t xml:space="preserve"> Images</w:t>
      </w:r>
      <w:bookmarkEnd w:id="4"/>
    </w:p>
    <w:p w14:paraId="01F0CAAE" w14:textId="55FB4E4E" w:rsidR="00DD5FA3" w:rsidRDefault="00DD5FA3" w:rsidP="00095F77">
      <w:pPr>
        <w:pStyle w:val="Paragraphtextchapterbodytext"/>
      </w:pPr>
      <w:r w:rsidRPr="00DD5FA3">
        <w:t xml:space="preserve">To make figures </w:t>
      </w:r>
      <w:r>
        <w:t>accessible</w:t>
      </w:r>
      <w:r w:rsidRPr="00DD5FA3">
        <w:t xml:space="preserve"> to </w:t>
      </w:r>
      <w:r>
        <w:t xml:space="preserve">all readers, including those </w:t>
      </w:r>
      <w:r w:rsidRPr="00DD5FA3">
        <w:t>using assistive technology, follow these guidelines:</w:t>
      </w:r>
    </w:p>
    <w:p w14:paraId="3B13E502" w14:textId="57E97ECA" w:rsidR="00F007D8" w:rsidRDefault="00F007D8" w:rsidP="00F007D8">
      <w:pPr>
        <w:pStyle w:val="Paragraphtextchapterbodytext"/>
        <w:numPr>
          <w:ilvl w:val="0"/>
          <w:numId w:val="9"/>
        </w:numPr>
      </w:pPr>
      <w:r w:rsidRPr="00F007D8">
        <w:rPr>
          <w:rFonts w:hint="eastAsia"/>
          <w:b/>
          <w:bCs/>
        </w:rPr>
        <w:t>Inserting figures</w:t>
      </w:r>
      <w:r>
        <w:rPr>
          <w:b/>
          <w:bCs/>
        </w:rPr>
        <w:t xml:space="preserve"> </w:t>
      </w:r>
      <w:r w:rsidR="0054062B">
        <w:rPr>
          <w:b/>
          <w:bCs/>
        </w:rPr>
        <w:t>and</w:t>
      </w:r>
      <w:r>
        <w:rPr>
          <w:b/>
          <w:bCs/>
        </w:rPr>
        <w:t xml:space="preserve"> images</w:t>
      </w:r>
      <w:r>
        <w:rPr>
          <w:rFonts w:hint="eastAsia"/>
        </w:rPr>
        <w:t xml:space="preserve">: Use </w:t>
      </w:r>
      <w:r w:rsidRPr="00591156">
        <w:rPr>
          <w:i/>
          <w:iCs/>
        </w:rPr>
        <w:t>Insert</w:t>
      </w:r>
      <w:r>
        <w:t xml:space="preserve"> → </w:t>
      </w:r>
      <w:r w:rsidRPr="00F007D8">
        <w:rPr>
          <w:i/>
          <w:iCs/>
        </w:rPr>
        <w:t>P</w:t>
      </w:r>
      <w:r>
        <w:rPr>
          <w:i/>
          <w:iCs/>
        </w:rPr>
        <w:t>ictures</w:t>
      </w:r>
      <w:r>
        <w:t xml:space="preserve"> </w:t>
      </w:r>
      <w:r>
        <w:rPr>
          <w:rFonts w:hint="eastAsia"/>
        </w:rPr>
        <w:t>rather than dragging and dropping, which can cause inconsistent formatting.</w:t>
      </w:r>
    </w:p>
    <w:p w14:paraId="05454057" w14:textId="2D931B99" w:rsidR="00F007D8" w:rsidRDefault="00F007D8" w:rsidP="00F007D8">
      <w:pPr>
        <w:pStyle w:val="Paragraphtextchapterbodytext"/>
        <w:numPr>
          <w:ilvl w:val="0"/>
          <w:numId w:val="9"/>
        </w:numPr>
      </w:pPr>
      <w:r w:rsidRPr="00F007D8">
        <w:rPr>
          <w:rFonts w:hint="eastAsia"/>
          <w:b/>
          <w:bCs/>
        </w:rPr>
        <w:t>Text wrap</w:t>
      </w:r>
      <w:r>
        <w:rPr>
          <w:rFonts w:hint="eastAsia"/>
        </w:rPr>
        <w:t xml:space="preserve">: Select the figure </w:t>
      </w:r>
      <w:r>
        <w:t>→</w:t>
      </w:r>
      <w:r>
        <w:rPr>
          <w:rFonts w:hint="eastAsia"/>
        </w:rPr>
        <w:t xml:space="preserve"> </w:t>
      </w:r>
      <w:r w:rsidRPr="00F007D8">
        <w:rPr>
          <w:rFonts w:hint="eastAsia"/>
          <w:i/>
          <w:iCs/>
        </w:rPr>
        <w:t>Picture Format</w:t>
      </w:r>
      <w:r>
        <w:rPr>
          <w:rFonts w:hint="eastAsia"/>
        </w:rPr>
        <w:t xml:space="preserve"> </w:t>
      </w:r>
      <w:r>
        <w:t>→</w:t>
      </w:r>
      <w:r>
        <w:rPr>
          <w:rFonts w:hint="eastAsia"/>
        </w:rPr>
        <w:t xml:space="preserve"> </w:t>
      </w:r>
      <w:r w:rsidRPr="00F007D8">
        <w:rPr>
          <w:rFonts w:hint="eastAsia"/>
          <w:i/>
          <w:iCs/>
        </w:rPr>
        <w:t>Wrap Text</w:t>
      </w:r>
      <w:r>
        <w:rPr>
          <w:rFonts w:hint="eastAsia"/>
        </w:rPr>
        <w:t xml:space="preserve"> </w:t>
      </w:r>
      <w:r>
        <w:t>→</w:t>
      </w:r>
      <w:r>
        <w:rPr>
          <w:rFonts w:hint="eastAsia"/>
        </w:rPr>
        <w:t xml:space="preserve"> </w:t>
      </w:r>
      <w:r w:rsidRPr="00F007D8">
        <w:rPr>
          <w:rFonts w:hint="eastAsia"/>
          <w:i/>
          <w:iCs/>
        </w:rPr>
        <w:t>In Line with Text</w:t>
      </w:r>
      <w:r>
        <w:rPr>
          <w:rFonts w:hint="eastAsia"/>
        </w:rPr>
        <w:t xml:space="preserve"> to keep figures in a predictable reading order and prevent them from shifting when text is edited.</w:t>
      </w:r>
    </w:p>
    <w:p w14:paraId="4CC20F70" w14:textId="74AA94FF" w:rsidR="00F007D8" w:rsidRDefault="00F007D8" w:rsidP="00F007D8">
      <w:pPr>
        <w:pStyle w:val="Paragraphtextchapterbodytext"/>
        <w:numPr>
          <w:ilvl w:val="0"/>
          <w:numId w:val="9"/>
        </w:numPr>
      </w:pPr>
      <w:r w:rsidRPr="00F007D8">
        <w:rPr>
          <w:rFonts w:hint="eastAsia"/>
          <w:b/>
          <w:bCs/>
        </w:rPr>
        <w:t>Alt text</w:t>
      </w:r>
      <w:r>
        <w:rPr>
          <w:rFonts w:hint="eastAsia"/>
        </w:rPr>
        <w:t xml:space="preserve">: Add alt text to every figure that conveys meaning so </w:t>
      </w:r>
      <w:r>
        <w:t xml:space="preserve">assistive technology </w:t>
      </w:r>
      <w:r>
        <w:rPr>
          <w:rFonts w:hint="eastAsia"/>
        </w:rPr>
        <w:t>users can hear a description instead of seeing it. Right-click the figure</w:t>
      </w:r>
      <w:r>
        <w:t xml:space="preserve"> (Mac: Ctrl + click)</w:t>
      </w:r>
      <w:r>
        <w:rPr>
          <w:rFonts w:hint="eastAsia"/>
        </w:rPr>
        <w:t xml:space="preserve"> </w:t>
      </w:r>
      <w:r>
        <w:t>→</w:t>
      </w:r>
      <w:r>
        <w:rPr>
          <w:rFonts w:hint="eastAsia"/>
        </w:rPr>
        <w:t xml:space="preserve"> </w:t>
      </w:r>
      <w:r>
        <w:rPr>
          <w:i/>
          <w:iCs/>
        </w:rPr>
        <w:lastRenderedPageBreak/>
        <w:t>View</w:t>
      </w:r>
      <w:r w:rsidRPr="00F007D8">
        <w:rPr>
          <w:rFonts w:hint="eastAsia"/>
          <w:i/>
          <w:iCs/>
        </w:rPr>
        <w:t xml:space="preserve"> Alt Text</w:t>
      </w:r>
      <w:r>
        <w:rPr>
          <w:rFonts w:hint="eastAsia"/>
        </w:rPr>
        <w:t xml:space="preserve">, then write a concise one- or two-sentence description of its content and purpose (avoid </w:t>
      </w:r>
      <w:r>
        <w:t>starting with "image of" or "picture of").</w:t>
      </w:r>
      <w:r w:rsidR="00D07B72">
        <w:t xml:space="preserve"> </w:t>
      </w:r>
    </w:p>
    <w:p w14:paraId="4BD7209E" w14:textId="5BBD30C4" w:rsidR="00F007D8" w:rsidRDefault="00F007D8" w:rsidP="00F007D8">
      <w:pPr>
        <w:pStyle w:val="Paragraphtextchapterbodytext"/>
        <w:numPr>
          <w:ilvl w:val="0"/>
          <w:numId w:val="9"/>
        </w:numPr>
      </w:pPr>
      <w:r w:rsidRPr="00D07B72">
        <w:rPr>
          <w:b/>
          <w:bCs/>
        </w:rPr>
        <w:t>Decorative figures</w:t>
      </w:r>
      <w:r>
        <w:t xml:space="preserve">: Mark purely ornamental figures as decorative using the </w:t>
      </w:r>
      <w:r w:rsidRPr="00D07B72">
        <w:rPr>
          <w:i/>
          <w:iCs/>
        </w:rPr>
        <w:t>Mark as decorative</w:t>
      </w:r>
      <w:r>
        <w:t xml:space="preserve"> checkbox in the </w:t>
      </w:r>
      <w:r w:rsidRPr="005E2C44">
        <w:rPr>
          <w:i/>
          <w:iCs/>
        </w:rPr>
        <w:t>Alt Tex</w:t>
      </w:r>
      <w:r w:rsidR="009A04D5">
        <w:rPr>
          <w:i/>
          <w:iCs/>
        </w:rPr>
        <w:t>t</w:t>
      </w:r>
      <w:r w:rsidR="009A04D5" w:rsidRPr="009A04D5">
        <w:t xml:space="preserve"> </w:t>
      </w:r>
      <w:r>
        <w:t>pane</w:t>
      </w:r>
      <w:r w:rsidR="005959CF">
        <w:t xml:space="preserve"> </w:t>
      </w:r>
      <w:r>
        <w:t>so assistive technology skips them.</w:t>
      </w:r>
    </w:p>
    <w:p w14:paraId="170B1A94" w14:textId="7D018570" w:rsidR="00F007D8" w:rsidRDefault="00F007D8" w:rsidP="00F007D8">
      <w:pPr>
        <w:pStyle w:val="Paragraphtextchapterbodytext"/>
        <w:numPr>
          <w:ilvl w:val="0"/>
          <w:numId w:val="9"/>
        </w:numPr>
      </w:pPr>
      <w:r w:rsidRPr="00D07B72">
        <w:rPr>
          <w:b/>
          <w:bCs/>
        </w:rPr>
        <w:t>Data figures</w:t>
      </w:r>
      <w:r>
        <w:t>: For charts, graphs, or other data-heavy figures, include a brief description of key trends or takeaways in the body text nearby</w:t>
      </w:r>
      <w:r w:rsidR="001F245E">
        <w:t xml:space="preserve"> or figure caption</w:t>
      </w:r>
      <w:r>
        <w:t>, and/or provide the underlying data in a tabl</w:t>
      </w:r>
      <w:r w:rsidR="001F245E">
        <w:t>e</w:t>
      </w:r>
      <w:r>
        <w:t>.</w:t>
      </w:r>
    </w:p>
    <w:p w14:paraId="54957D3F" w14:textId="38E2C160" w:rsidR="00F007D8" w:rsidRDefault="00F007D8" w:rsidP="00F007D8">
      <w:pPr>
        <w:pStyle w:val="Paragraphtextchapterbodytext"/>
        <w:numPr>
          <w:ilvl w:val="0"/>
          <w:numId w:val="9"/>
        </w:numPr>
      </w:pPr>
      <w:r w:rsidRPr="00D07B72">
        <w:rPr>
          <w:b/>
          <w:bCs/>
        </w:rPr>
        <w:t>Color</w:t>
      </w:r>
      <w:r>
        <w:t>: Don't rely on color alone to convey meaning</w:t>
      </w:r>
      <w:r w:rsidR="00D07B72">
        <w:t>. P</w:t>
      </w:r>
      <w:r>
        <w:t>air color with labels, patterns, or shapes so information is accessible to readers with color vision deficiencies.</w:t>
      </w:r>
    </w:p>
    <w:p w14:paraId="613FD6A0" w14:textId="45832ED8" w:rsidR="00F007D8" w:rsidRDefault="00F007D8" w:rsidP="00F007D8">
      <w:pPr>
        <w:pStyle w:val="Heading4"/>
      </w:pPr>
      <w:bookmarkStart w:id="5" w:name="_Toc240655548"/>
      <w:r>
        <w:t>Figure Captions</w:t>
      </w:r>
      <w:bookmarkEnd w:id="5"/>
    </w:p>
    <w:p w14:paraId="327A26E5" w14:textId="6F1412BF" w:rsidR="00B3076E" w:rsidRDefault="00B3076E" w:rsidP="005959CF">
      <w:pPr>
        <w:pStyle w:val="Paragraphtextchapterbodytext"/>
        <w:numPr>
          <w:ilvl w:val="0"/>
          <w:numId w:val="21"/>
        </w:numPr>
      </w:pPr>
      <w:r w:rsidRPr="00B3076E">
        <w:rPr>
          <w:b/>
          <w:bCs/>
        </w:rPr>
        <w:t>Number and title</w:t>
      </w:r>
      <w:r>
        <w:t>: G</w:t>
      </w:r>
      <w:r w:rsidR="005959CF">
        <w:t xml:space="preserve">ive each </w:t>
      </w:r>
      <w:r w:rsidR="00CA0097">
        <w:t>figure</w:t>
      </w:r>
      <w:r w:rsidR="005959CF">
        <w:t xml:space="preserve"> a number and title</w:t>
      </w:r>
      <w:r>
        <w:t xml:space="preserve">. </w:t>
      </w:r>
    </w:p>
    <w:p w14:paraId="36CB6908" w14:textId="3B2EC9CC" w:rsidR="00B3076E" w:rsidRDefault="00893D19" w:rsidP="005959CF">
      <w:pPr>
        <w:pStyle w:val="Paragraphtextchapterbodytext"/>
        <w:numPr>
          <w:ilvl w:val="0"/>
          <w:numId w:val="21"/>
        </w:numPr>
      </w:pPr>
      <w:r>
        <w:rPr>
          <w:b/>
          <w:bCs/>
        </w:rPr>
        <w:t>Title/c</w:t>
      </w:r>
      <w:r w:rsidR="00B3076E">
        <w:rPr>
          <w:b/>
          <w:bCs/>
        </w:rPr>
        <w:t>aption location</w:t>
      </w:r>
      <w:r w:rsidR="007602A4" w:rsidRPr="007602A4">
        <w:t>:</w:t>
      </w:r>
      <w:r w:rsidR="00B3076E">
        <w:t xml:space="preserve"> Place the </w:t>
      </w:r>
      <w:r>
        <w:t xml:space="preserve">title and any corresponding </w:t>
      </w:r>
      <w:r w:rsidR="00B3076E">
        <w:t>caption above the figure to maintain consistency and to support a logical reading order for assistive technology users.</w:t>
      </w:r>
    </w:p>
    <w:p w14:paraId="00D04599" w14:textId="4176D9D2" w:rsidR="00B3076E" w:rsidRDefault="00B3076E" w:rsidP="00F007D8">
      <w:pPr>
        <w:pStyle w:val="Paragraphtextchapterbodytext"/>
        <w:numPr>
          <w:ilvl w:val="0"/>
          <w:numId w:val="21"/>
        </w:numPr>
      </w:pPr>
      <w:r w:rsidRPr="00B3076E">
        <w:rPr>
          <w:b/>
          <w:bCs/>
        </w:rPr>
        <w:t>Style</w:t>
      </w:r>
      <w:r w:rsidR="007602A4" w:rsidRPr="007602A4">
        <w:t>:</w:t>
      </w:r>
      <w:r>
        <w:t xml:space="preserve"> A</w:t>
      </w:r>
      <w:r w:rsidR="005959CF">
        <w:t>pply the “Figure</w:t>
      </w:r>
      <w:r>
        <w:t xml:space="preserve"> Caption</w:t>
      </w:r>
      <w:r w:rsidR="005959CF">
        <w:t>” style</w:t>
      </w:r>
      <w:r>
        <w:t xml:space="preserve"> to </w:t>
      </w:r>
      <w:r w:rsidR="00901E54">
        <w:t>the</w:t>
      </w:r>
      <w:r>
        <w:t xml:space="preserve"> </w:t>
      </w:r>
      <w:r w:rsidR="00893D19">
        <w:t xml:space="preserve">title and </w:t>
      </w:r>
      <w:r>
        <w:t>caption so it appears in the List of Figures</w:t>
      </w:r>
      <w:r w:rsidR="005959CF">
        <w:t>.</w:t>
      </w:r>
      <w:r w:rsidR="004D6DE7">
        <w:t xml:space="preserve"> </w:t>
      </w:r>
    </w:p>
    <w:p w14:paraId="69199FF9" w14:textId="3CB181E0" w:rsidR="00F007D8" w:rsidRDefault="00F007D8" w:rsidP="00B3076E">
      <w:pPr>
        <w:pStyle w:val="FigureCaption"/>
      </w:pPr>
      <w:bookmarkStart w:id="6" w:name="_Toc240646942"/>
      <w:r w:rsidRPr="00B3076E">
        <w:rPr>
          <w:b/>
        </w:rPr>
        <w:t>Figure 1.1.</w:t>
      </w:r>
      <w:r>
        <w:t xml:space="preserve"> </w:t>
      </w:r>
      <w:r w:rsidR="00FC11AB">
        <w:t>Figure Caption style; u</w:t>
      </w:r>
      <w:r>
        <w:t>pdate this text with the appropriate figure number and</w:t>
      </w:r>
      <w:r w:rsidR="00A514CF">
        <w:t xml:space="preserve"> caption</w:t>
      </w:r>
      <w:r w:rsidR="00FC11AB">
        <w:t>.</w:t>
      </w:r>
      <w:bookmarkEnd w:id="6"/>
    </w:p>
    <w:p w14:paraId="171B0A39" w14:textId="77777777" w:rsidR="00F007D8" w:rsidRPr="00FC59E7" w:rsidRDefault="00F007D8" w:rsidP="00F007D8">
      <w:r>
        <w:rPr>
          <w:noProof/>
        </w:rPr>
        <w:drawing>
          <wp:inline distT="0" distB="0" distL="0" distR="0" wp14:anchorId="71CC2C5A" wp14:editId="7BD2A07C">
            <wp:extent cx="2880360" cy="1920240"/>
            <wp:effectExtent l="0" t="0" r="0" b="3810"/>
            <wp:docPr id="2814454" name="Picture 3" descr="An Oklahoma State University graduate faces a crowd in the arena while gesturing &quot;pistols firing&quot; with his right h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454" name="Picture 3" descr="An Oklahoma State University graduate faces a crowd in the arena while gesturing &quot;pistols firing&quot; with his right hand.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360" cy="1920240"/>
                    </a:xfrm>
                    <a:prstGeom prst="rect">
                      <a:avLst/>
                    </a:prstGeom>
                  </pic:spPr>
                </pic:pic>
              </a:graphicData>
            </a:graphic>
          </wp:inline>
        </w:drawing>
      </w:r>
    </w:p>
    <w:p w14:paraId="0363DC5E" w14:textId="07B631C4" w:rsidR="00F007D8" w:rsidRDefault="00F007D8" w:rsidP="00F007D8">
      <w:pPr>
        <w:pStyle w:val="FigureCaption"/>
      </w:pPr>
      <w:bookmarkStart w:id="7" w:name="_Toc240646943"/>
      <w:r w:rsidRPr="009D6BF9">
        <w:rPr>
          <w:b/>
          <w:bCs w:val="0"/>
        </w:rPr>
        <w:lastRenderedPageBreak/>
        <w:t>Figure 1.</w:t>
      </w:r>
      <w:r>
        <w:rPr>
          <w:b/>
          <w:bCs w:val="0"/>
        </w:rPr>
        <w:t>2</w:t>
      </w:r>
      <w:r w:rsidRPr="009D6BF9">
        <w:rPr>
          <w:b/>
          <w:bCs w:val="0"/>
        </w:rPr>
        <w:t>.</w:t>
      </w:r>
      <w:r>
        <w:t xml:space="preserve"> </w:t>
      </w:r>
      <w:r w:rsidR="00A514CF">
        <w:t>Update this text with the appropriate figure number and caption.</w:t>
      </w:r>
      <w:bookmarkEnd w:id="7"/>
    </w:p>
    <w:p w14:paraId="135797A2" w14:textId="4BA301CE" w:rsidR="00B74F58" w:rsidRDefault="00F007D8" w:rsidP="00F007D8">
      <w:pPr>
        <w:pStyle w:val="Paragraphtextchapterbodytext"/>
      </w:pPr>
      <w:r>
        <w:rPr>
          <w:noProof/>
        </w:rPr>
        <w:drawing>
          <wp:inline distT="0" distB="0" distL="0" distR="0" wp14:anchorId="47665653" wp14:editId="058FE1B5">
            <wp:extent cx="5486400" cy="3429000"/>
            <wp:effectExtent l="0" t="0" r="0" b="0"/>
            <wp:docPr id="1271647223" name="Picture 2" descr="The iconic spire of the Edmon Low Library juts into a blue and white s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47223" name="Picture 2" descr="The iconic spire of the Edmon Low Library juts into a blue and white sky.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4C5E12C2" w14:textId="102BF6E8" w:rsidR="0039510B" w:rsidRPr="00D363B9" w:rsidRDefault="00591156" w:rsidP="003C55A7">
      <w:pPr>
        <w:pStyle w:val="Heading3"/>
      </w:pPr>
      <w:bookmarkStart w:id="8" w:name="_Toc240655549"/>
      <w:r>
        <w:t>Tables</w:t>
      </w:r>
      <w:bookmarkEnd w:id="8"/>
    </w:p>
    <w:p w14:paraId="3722C83E" w14:textId="7DE97013" w:rsidR="00843E9F" w:rsidRDefault="00591156" w:rsidP="00752389">
      <w:pPr>
        <w:pStyle w:val="Paragraphtextchapterbodytext"/>
      </w:pPr>
      <w:r>
        <w:t xml:space="preserve">Use Word’s </w:t>
      </w:r>
      <w:r w:rsidRPr="00591156">
        <w:rPr>
          <w:i/>
          <w:iCs/>
        </w:rPr>
        <w:t>Insert</w:t>
      </w:r>
      <w:r>
        <w:t xml:space="preserve"> →</w:t>
      </w:r>
      <w:r w:rsidR="009A04D5">
        <w:t xml:space="preserve"> </w:t>
      </w:r>
      <w:r w:rsidRPr="00591156">
        <w:rPr>
          <w:i/>
          <w:iCs/>
        </w:rPr>
        <w:t>Table</w:t>
      </w:r>
      <w:r>
        <w:t xml:space="preserve"> function to add tables to your manuscript.</w:t>
      </w:r>
      <w:r w:rsidR="00A514CF">
        <w:t xml:space="preserve"> </w:t>
      </w:r>
      <w:r w:rsidR="005959CF">
        <w:t>U</w:t>
      </w:r>
      <w:r w:rsidR="00A514CF">
        <w:t>se tables</w:t>
      </w:r>
      <w:r w:rsidR="005959CF">
        <w:t xml:space="preserve"> only</w:t>
      </w:r>
      <w:r w:rsidR="00A514CF">
        <w:t xml:space="preserve"> to present data</w:t>
      </w:r>
      <w:r w:rsidR="004441DE">
        <w:t xml:space="preserve">, </w:t>
      </w:r>
      <w:r w:rsidR="00A514CF">
        <w:t xml:space="preserve">not for page layout or visual organization. </w:t>
      </w:r>
      <w:r w:rsidR="004441DE">
        <w:t>Follow these guidelines</w:t>
      </w:r>
      <w:r w:rsidR="00A514CF">
        <w:t xml:space="preserve">: </w:t>
      </w:r>
    </w:p>
    <w:p w14:paraId="61ACE65E" w14:textId="77777777" w:rsidR="00FC11AB" w:rsidRDefault="00E87106" w:rsidP="00FC11AB">
      <w:pPr>
        <w:pStyle w:val="List"/>
      </w:pPr>
      <w:r>
        <w:rPr>
          <w:b/>
          <w:bCs/>
        </w:rPr>
        <w:t>Simple</w:t>
      </w:r>
      <w:r w:rsidR="00474EDD" w:rsidRPr="00CF3DBA">
        <w:rPr>
          <w:b/>
          <w:bCs/>
        </w:rPr>
        <w:t xml:space="preserve"> structure</w:t>
      </w:r>
      <w:r w:rsidR="001731C7">
        <w:rPr>
          <w:b/>
          <w:bCs/>
        </w:rPr>
        <w:t>:</w:t>
      </w:r>
      <w:r w:rsidR="00474EDD" w:rsidRPr="00886363">
        <w:t xml:space="preserve"> </w:t>
      </w:r>
      <w:r w:rsidR="00FC11AB">
        <w:t>Whenever possible, a</w:t>
      </w:r>
      <w:r w:rsidR="00474EDD" w:rsidRPr="00886363">
        <w:t>void merged</w:t>
      </w:r>
      <w:r w:rsidR="007B118A">
        <w:t>, split, or nested</w:t>
      </w:r>
      <w:r w:rsidR="00474EDD" w:rsidRPr="00886363">
        <w:t xml:space="preserve"> cells </w:t>
      </w:r>
      <w:r w:rsidR="007B118A">
        <w:t xml:space="preserve">as </w:t>
      </w:r>
      <w:r w:rsidR="00A514CF">
        <w:t>these</w:t>
      </w:r>
      <w:r w:rsidR="007B118A">
        <w:t xml:space="preserve"> </w:t>
      </w:r>
      <w:r w:rsidR="00FC11AB">
        <w:t xml:space="preserve">are </w:t>
      </w:r>
      <w:r w:rsidR="007B118A">
        <w:t xml:space="preserve">difficult for </w:t>
      </w:r>
      <w:r w:rsidR="00A514CF">
        <w:t>assistive technology</w:t>
      </w:r>
      <w:r w:rsidR="007B118A">
        <w:t xml:space="preserve"> users to navigate</w:t>
      </w:r>
      <w:r w:rsidR="00474EDD" w:rsidRPr="00886363">
        <w:t xml:space="preserve">. </w:t>
      </w:r>
      <w:r w:rsidR="007B118A">
        <w:t xml:space="preserve">If </w:t>
      </w:r>
      <w:r w:rsidR="00A514CF">
        <w:t xml:space="preserve">unavoidable, include </w:t>
      </w:r>
      <w:r w:rsidR="007B118A">
        <w:t xml:space="preserve">alt text to describe what the table communicates. </w:t>
      </w:r>
      <w:r w:rsidR="004D6DE7">
        <w:t>Avoid using</w:t>
      </w:r>
      <w:r w:rsidR="004D6DE7" w:rsidRPr="004D6DE7">
        <w:t xml:space="preserve"> the automatic alt text generator.</w:t>
      </w:r>
    </w:p>
    <w:p w14:paraId="0ABA15EF" w14:textId="26254BD2" w:rsidR="00474EDD" w:rsidRPr="00886363" w:rsidRDefault="00FC11AB" w:rsidP="00FC11AB">
      <w:pPr>
        <w:pStyle w:val="List"/>
      </w:pPr>
      <w:r>
        <w:rPr>
          <w:b/>
          <w:bCs/>
        </w:rPr>
        <w:t>Alt text for tables:</w:t>
      </w:r>
      <w:r>
        <w:t xml:space="preserve"> Right-click the table → </w:t>
      </w:r>
      <w:r>
        <w:rPr>
          <w:i/>
          <w:iCs/>
        </w:rPr>
        <w:t>Table Propertie</w:t>
      </w:r>
      <w:r w:rsidR="009A04D5">
        <w:rPr>
          <w:i/>
          <w:iCs/>
        </w:rPr>
        <w:t xml:space="preserve">s </w:t>
      </w:r>
      <w:r w:rsidRPr="009A04D5">
        <w:t>→</w:t>
      </w:r>
      <w:r>
        <w:t xml:space="preserve"> </w:t>
      </w:r>
      <w:r>
        <w:rPr>
          <w:i/>
          <w:iCs/>
        </w:rPr>
        <w:t>Alt Text</w:t>
      </w:r>
      <w:r>
        <w:t xml:space="preserve"> tab → enter a brief one- to two-sentence summary of the table’s purpose or its main takeaway in the </w:t>
      </w:r>
      <w:r w:rsidRPr="001731C7">
        <w:rPr>
          <w:i/>
          <w:iCs/>
        </w:rPr>
        <w:t>Description</w:t>
      </w:r>
      <w:r>
        <w:t xml:space="preserve"> field. </w:t>
      </w:r>
    </w:p>
    <w:p w14:paraId="79AEF496" w14:textId="4C5B13DA" w:rsidR="00886363" w:rsidRDefault="00E87106" w:rsidP="00474EDD">
      <w:pPr>
        <w:pStyle w:val="List"/>
      </w:pPr>
      <w:r>
        <w:rPr>
          <w:b/>
          <w:bCs/>
        </w:rPr>
        <w:t>H</w:t>
      </w:r>
      <w:r w:rsidR="00843E9F" w:rsidRPr="00843E9F">
        <w:rPr>
          <w:b/>
          <w:bCs/>
        </w:rPr>
        <w:t>eader row</w:t>
      </w:r>
      <w:r w:rsidR="001731C7">
        <w:rPr>
          <w:b/>
          <w:bCs/>
        </w:rPr>
        <w:t>:</w:t>
      </w:r>
      <w:r w:rsidR="00886363" w:rsidRPr="00886363">
        <w:t xml:space="preserve"> Place your </w:t>
      </w:r>
      <w:r w:rsidR="00843E9F">
        <w:t>cursor</w:t>
      </w:r>
      <w:r w:rsidR="00886363" w:rsidRPr="00886363">
        <w:t xml:space="preserve"> in the table, select the </w:t>
      </w:r>
      <w:r w:rsidR="00886363" w:rsidRPr="00886363">
        <w:rPr>
          <w:i/>
          <w:iCs/>
        </w:rPr>
        <w:t>Table Design</w:t>
      </w:r>
      <w:r w:rsidR="00886363" w:rsidRPr="00886363">
        <w:t xml:space="preserve"> tab, and ensure “Header Row” is checked. </w:t>
      </w:r>
      <w:r w:rsidR="00843E9F" w:rsidRPr="00843E9F">
        <w:t xml:space="preserve">This </w:t>
      </w:r>
      <w:r w:rsidR="001731C7">
        <w:t>allows assistive technology t</w:t>
      </w:r>
      <w:r w:rsidR="00843E9F" w:rsidRPr="00843E9F">
        <w:t xml:space="preserve">o </w:t>
      </w:r>
      <w:r w:rsidR="001731C7">
        <w:t xml:space="preserve">recognize </w:t>
      </w:r>
      <w:r w:rsidR="00843E9F">
        <w:t>table structure and hierarchy</w:t>
      </w:r>
      <w:r w:rsidR="00843E9F" w:rsidRPr="00843E9F">
        <w:t>.</w:t>
      </w:r>
    </w:p>
    <w:p w14:paraId="6BA7A924" w14:textId="6012C8DF" w:rsidR="00886363" w:rsidRPr="00E87106" w:rsidRDefault="00D829C4" w:rsidP="00E87106">
      <w:pPr>
        <w:pStyle w:val="List"/>
        <w:rPr>
          <w:i/>
          <w:iCs/>
        </w:rPr>
      </w:pPr>
      <w:r w:rsidRPr="00303168">
        <w:rPr>
          <w:b/>
          <w:bCs/>
        </w:rPr>
        <w:lastRenderedPageBreak/>
        <w:t>Repeat header rows</w:t>
      </w:r>
      <w:r w:rsidR="00735456">
        <w:rPr>
          <w:b/>
          <w:bCs/>
        </w:rPr>
        <w:t xml:space="preserve"> on multi-page tables</w:t>
      </w:r>
      <w:r w:rsidR="001731C7">
        <w:rPr>
          <w:b/>
          <w:bCs/>
        </w:rPr>
        <w:t>:</w:t>
      </w:r>
      <w:r>
        <w:t xml:space="preserve"> If your table spans </w:t>
      </w:r>
      <w:r w:rsidR="00735456">
        <w:t xml:space="preserve">more than one page, set the header row to repeat </w:t>
      </w:r>
      <w:r w:rsidR="00FC11AB">
        <w:t>at the top of a new page. S</w:t>
      </w:r>
      <w:r w:rsidR="00E87106">
        <w:t xml:space="preserve">elect header row → </w:t>
      </w:r>
      <w:r w:rsidR="00E87106">
        <w:rPr>
          <w:i/>
          <w:iCs/>
        </w:rPr>
        <w:t>Table Layout</w:t>
      </w:r>
      <w:r w:rsidR="00E87106">
        <w:t xml:space="preserve"> tab → check box for </w:t>
      </w:r>
      <w:r w:rsidR="00E87106">
        <w:rPr>
          <w:i/>
          <w:iCs/>
        </w:rPr>
        <w:t>Repeat header rows</w:t>
      </w:r>
      <w:r w:rsidR="00E87106">
        <w:t>.</w:t>
      </w:r>
    </w:p>
    <w:p w14:paraId="334F2F49" w14:textId="6E4D171A" w:rsidR="00B3076E" w:rsidRDefault="00B3076E" w:rsidP="00B3076E">
      <w:pPr>
        <w:pStyle w:val="Heading4"/>
      </w:pPr>
      <w:bookmarkStart w:id="9" w:name="_Toc240655550"/>
      <w:r>
        <w:t>Table Captions</w:t>
      </w:r>
      <w:bookmarkEnd w:id="9"/>
    </w:p>
    <w:p w14:paraId="7FD5DF4E" w14:textId="5C5BD9BC" w:rsidR="00B3076E" w:rsidRDefault="00B3076E" w:rsidP="00B3076E">
      <w:pPr>
        <w:pStyle w:val="Paragraphtextchapterbodytext"/>
        <w:numPr>
          <w:ilvl w:val="0"/>
          <w:numId w:val="21"/>
        </w:numPr>
      </w:pPr>
      <w:r w:rsidRPr="00B3076E">
        <w:rPr>
          <w:b/>
          <w:bCs/>
        </w:rPr>
        <w:t>Number and title</w:t>
      </w:r>
      <w:r>
        <w:t xml:space="preserve">: Give each table a number and title. </w:t>
      </w:r>
    </w:p>
    <w:p w14:paraId="4AE4A0BB" w14:textId="03BFB8D2" w:rsidR="00B3076E" w:rsidRDefault="00893D19" w:rsidP="00B3076E">
      <w:pPr>
        <w:pStyle w:val="Paragraphtextchapterbodytext"/>
        <w:numPr>
          <w:ilvl w:val="0"/>
          <w:numId w:val="21"/>
        </w:numPr>
      </w:pPr>
      <w:r>
        <w:rPr>
          <w:b/>
          <w:bCs/>
        </w:rPr>
        <w:t>Title/c</w:t>
      </w:r>
      <w:r w:rsidR="00B3076E">
        <w:rPr>
          <w:b/>
          <w:bCs/>
        </w:rPr>
        <w:t>aption location</w:t>
      </w:r>
      <w:r w:rsidR="00C54313" w:rsidRPr="00C54313">
        <w:t>:</w:t>
      </w:r>
      <w:r w:rsidR="00B3076E">
        <w:t xml:space="preserve"> Place the </w:t>
      </w:r>
      <w:r>
        <w:t xml:space="preserve">title and any corresponding </w:t>
      </w:r>
      <w:r w:rsidR="00B3076E">
        <w:t>caption above the table to maintain consistency and to support a logical reading order for assistive technology users.</w:t>
      </w:r>
    </w:p>
    <w:p w14:paraId="7A9CD4B6" w14:textId="1F6CD478" w:rsidR="00901E54" w:rsidRDefault="00B3076E" w:rsidP="00901E54">
      <w:pPr>
        <w:pStyle w:val="Paragraphtextchapterbodytext"/>
        <w:numPr>
          <w:ilvl w:val="0"/>
          <w:numId w:val="21"/>
        </w:numPr>
      </w:pPr>
      <w:r w:rsidRPr="00B3076E">
        <w:rPr>
          <w:b/>
          <w:bCs/>
        </w:rPr>
        <w:t>Style</w:t>
      </w:r>
      <w:r w:rsidR="00C54313">
        <w:t>:</w:t>
      </w:r>
      <w:r>
        <w:t xml:space="preserve"> Apply the “Table Caption” style to </w:t>
      </w:r>
      <w:r w:rsidR="00C54313">
        <w:t xml:space="preserve">the </w:t>
      </w:r>
      <w:r>
        <w:t xml:space="preserve">caption so it appears in the List of </w:t>
      </w:r>
      <w:r w:rsidR="00901E54">
        <w:t>Tables</w:t>
      </w:r>
      <w:r>
        <w:t>.</w:t>
      </w:r>
    </w:p>
    <w:p w14:paraId="493B9E5C" w14:textId="184475DB" w:rsidR="00C62BAB" w:rsidRDefault="00C62BAB" w:rsidP="00393AE2">
      <w:pPr>
        <w:pStyle w:val="TableCaption"/>
        <w:spacing w:before="360"/>
      </w:pPr>
      <w:bookmarkStart w:id="10" w:name="_Toc240646940"/>
      <w:r w:rsidRPr="00F30693">
        <w:rPr>
          <w:b/>
        </w:rPr>
        <w:t>Table 1.</w:t>
      </w:r>
      <w:r w:rsidR="000C444E">
        <w:rPr>
          <w:b/>
        </w:rPr>
        <w:t>2</w:t>
      </w:r>
      <w:r w:rsidRPr="000E7447">
        <w:rPr>
          <w:b/>
        </w:rPr>
        <w:t>.</w:t>
      </w:r>
      <w:r>
        <w:t xml:space="preserve"> </w:t>
      </w:r>
      <w:r w:rsidR="00C44FC7">
        <w:t xml:space="preserve">Simple table example. </w:t>
      </w:r>
      <w:r>
        <w:t xml:space="preserve">Update this text with the appropriate table number </w:t>
      </w:r>
      <w:r w:rsidR="00B74F58">
        <w:t>and title.</w:t>
      </w:r>
      <w:bookmarkEnd w:id="10"/>
      <w:r w:rsidR="00B74F58">
        <w:t xml:space="preserve"> </w:t>
      </w:r>
      <w:r>
        <w:t xml:space="preserve"> </w:t>
      </w:r>
    </w:p>
    <w:tbl>
      <w:tblPr>
        <w:tblStyle w:val="GridTable3"/>
        <w:tblW w:w="0" w:type="auto"/>
        <w:tblLook w:val="04A0" w:firstRow="1" w:lastRow="0" w:firstColumn="1" w:lastColumn="0" w:noHBand="0" w:noVBand="1"/>
      </w:tblPr>
      <w:tblGrid>
        <w:gridCol w:w="2876"/>
        <w:gridCol w:w="2877"/>
        <w:gridCol w:w="2877"/>
      </w:tblGrid>
      <w:tr w:rsidR="00DA2109" w14:paraId="3037252B" w14:textId="77777777" w:rsidTr="00D829C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876" w:type="dxa"/>
          </w:tcPr>
          <w:p w14:paraId="6FCAB20D" w14:textId="08C897EE" w:rsidR="00DA2109" w:rsidRDefault="00DA2109" w:rsidP="00DA2109">
            <w:pPr>
              <w:pStyle w:val="Paragraphtextchapterbodytext"/>
              <w:spacing w:after="0"/>
            </w:pPr>
            <w:r>
              <w:t>Test Table</w:t>
            </w:r>
          </w:p>
        </w:tc>
        <w:tc>
          <w:tcPr>
            <w:tcW w:w="2877" w:type="dxa"/>
          </w:tcPr>
          <w:p w14:paraId="4E1D93C8" w14:textId="7CDD711F" w:rsidR="00DA2109" w:rsidRDefault="00DA2109" w:rsidP="00DA2109">
            <w:pPr>
              <w:pStyle w:val="Paragraphtextchapterbodytext"/>
              <w:spacing w:after="0"/>
              <w:cnfStyle w:val="100000000000" w:firstRow="1" w:lastRow="0" w:firstColumn="0" w:lastColumn="0" w:oddVBand="0" w:evenVBand="0" w:oddHBand="0" w:evenHBand="0" w:firstRowFirstColumn="0" w:firstRowLastColumn="0" w:lastRowFirstColumn="0" w:lastRowLastColumn="0"/>
            </w:pPr>
            <w:r>
              <w:t>Column 1</w:t>
            </w:r>
          </w:p>
        </w:tc>
        <w:tc>
          <w:tcPr>
            <w:tcW w:w="2877" w:type="dxa"/>
          </w:tcPr>
          <w:p w14:paraId="5FBB519F" w14:textId="4BADDF3F" w:rsidR="00DA2109" w:rsidRDefault="00DA2109" w:rsidP="00DA2109">
            <w:pPr>
              <w:pStyle w:val="Paragraphtextchapterbodytext"/>
              <w:spacing w:after="0"/>
              <w:cnfStyle w:val="100000000000" w:firstRow="1" w:lastRow="0" w:firstColumn="0" w:lastColumn="0" w:oddVBand="0" w:evenVBand="0" w:oddHBand="0" w:evenHBand="0" w:firstRowFirstColumn="0" w:firstRowLastColumn="0" w:lastRowFirstColumn="0" w:lastRowLastColumn="0"/>
            </w:pPr>
            <w:r>
              <w:t>Column 2</w:t>
            </w:r>
          </w:p>
        </w:tc>
      </w:tr>
      <w:tr w:rsidR="00DA2109" w14:paraId="5FDB9B87" w14:textId="77777777" w:rsidTr="00DA2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4E99A562" w14:textId="214385AE" w:rsidR="00DA2109" w:rsidRDefault="00DA2109" w:rsidP="00DA2109">
            <w:pPr>
              <w:pStyle w:val="Paragraphtextchapterbodytext"/>
              <w:spacing w:after="0"/>
            </w:pPr>
            <w:r>
              <w:t>Row 1</w:t>
            </w:r>
          </w:p>
        </w:tc>
        <w:tc>
          <w:tcPr>
            <w:tcW w:w="2877" w:type="dxa"/>
          </w:tcPr>
          <w:p w14:paraId="776A745E" w14:textId="46B0F9DA"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c>
          <w:tcPr>
            <w:tcW w:w="2877" w:type="dxa"/>
          </w:tcPr>
          <w:p w14:paraId="49FF3D33" w14:textId="4ED1FD54"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r>
      <w:tr w:rsidR="00DA2109" w14:paraId="1679D824" w14:textId="77777777" w:rsidTr="00DA2109">
        <w:tc>
          <w:tcPr>
            <w:cnfStyle w:val="001000000000" w:firstRow="0" w:lastRow="0" w:firstColumn="1" w:lastColumn="0" w:oddVBand="0" w:evenVBand="0" w:oddHBand="0" w:evenHBand="0" w:firstRowFirstColumn="0" w:firstRowLastColumn="0" w:lastRowFirstColumn="0" w:lastRowLastColumn="0"/>
            <w:tcW w:w="2876" w:type="dxa"/>
          </w:tcPr>
          <w:p w14:paraId="06EA6742" w14:textId="7AB5CF5A" w:rsidR="00DA2109" w:rsidRDefault="00DA2109" w:rsidP="00DA2109">
            <w:pPr>
              <w:pStyle w:val="Paragraphtextchapterbodytext"/>
              <w:spacing w:after="0"/>
            </w:pPr>
            <w:r>
              <w:t>Row 2</w:t>
            </w:r>
          </w:p>
        </w:tc>
        <w:tc>
          <w:tcPr>
            <w:tcW w:w="2877" w:type="dxa"/>
          </w:tcPr>
          <w:p w14:paraId="698800F4" w14:textId="784914E7" w:rsidR="00DA2109" w:rsidRDefault="00DA2109" w:rsidP="00DA2109">
            <w:pPr>
              <w:pStyle w:val="Paragraphtextchapterbodytext"/>
              <w:spacing w:after="0"/>
              <w:cnfStyle w:val="000000000000" w:firstRow="0" w:lastRow="0" w:firstColumn="0" w:lastColumn="0" w:oddVBand="0" w:evenVBand="0" w:oddHBand="0" w:evenHBand="0" w:firstRowFirstColumn="0" w:firstRowLastColumn="0" w:lastRowFirstColumn="0" w:lastRowLastColumn="0"/>
            </w:pPr>
            <w:r>
              <w:t>Sample</w:t>
            </w:r>
          </w:p>
        </w:tc>
        <w:tc>
          <w:tcPr>
            <w:tcW w:w="2877" w:type="dxa"/>
          </w:tcPr>
          <w:p w14:paraId="21997067" w14:textId="626E6FAD" w:rsidR="00DA2109" w:rsidRDefault="00DA2109" w:rsidP="00DA2109">
            <w:pPr>
              <w:pStyle w:val="Paragraphtextchapterbodytext"/>
              <w:spacing w:after="0"/>
              <w:cnfStyle w:val="000000000000" w:firstRow="0" w:lastRow="0" w:firstColumn="0" w:lastColumn="0" w:oddVBand="0" w:evenVBand="0" w:oddHBand="0" w:evenHBand="0" w:firstRowFirstColumn="0" w:firstRowLastColumn="0" w:lastRowFirstColumn="0" w:lastRowLastColumn="0"/>
            </w:pPr>
            <w:r>
              <w:t>Sample</w:t>
            </w:r>
          </w:p>
        </w:tc>
      </w:tr>
      <w:tr w:rsidR="00DA2109" w14:paraId="14BE827D" w14:textId="77777777" w:rsidTr="00DA2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5B65A3CF" w14:textId="5D6FDA09" w:rsidR="00DA2109" w:rsidRDefault="00DA2109" w:rsidP="00DA2109">
            <w:pPr>
              <w:pStyle w:val="Paragraphtextchapterbodytext"/>
              <w:spacing w:after="0"/>
            </w:pPr>
            <w:r>
              <w:t>Row 3</w:t>
            </w:r>
          </w:p>
        </w:tc>
        <w:tc>
          <w:tcPr>
            <w:tcW w:w="2877" w:type="dxa"/>
          </w:tcPr>
          <w:p w14:paraId="654A2805" w14:textId="6DE9F445"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c>
          <w:tcPr>
            <w:tcW w:w="2877" w:type="dxa"/>
          </w:tcPr>
          <w:p w14:paraId="68EE3044" w14:textId="1802D80C"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r>
    </w:tbl>
    <w:p w14:paraId="7591D780" w14:textId="22ADE3E4" w:rsidR="00C44FC7" w:rsidRPr="00B66231" w:rsidRDefault="00C44FC7" w:rsidP="00393AE2">
      <w:pPr>
        <w:pStyle w:val="TableCaption"/>
        <w:spacing w:before="360"/>
      </w:pPr>
      <w:bookmarkStart w:id="11" w:name="_Toc240646941"/>
      <w:r w:rsidRPr="00C44FC7">
        <w:rPr>
          <w:b/>
        </w:rPr>
        <w:t>Table 1.</w:t>
      </w:r>
      <w:r w:rsidR="000C444E">
        <w:rPr>
          <w:b/>
        </w:rPr>
        <w:t>3</w:t>
      </w:r>
      <w:r w:rsidRPr="000E7447">
        <w:rPr>
          <w:b/>
          <w:bCs w:val="0"/>
        </w:rPr>
        <w:t>.</w:t>
      </w:r>
      <w:r>
        <w:t xml:space="preserve"> Complex table example</w:t>
      </w:r>
      <w:r w:rsidR="00D04EA3">
        <w:t>.</w:t>
      </w:r>
      <w:bookmarkEnd w:id="11"/>
      <w:r w:rsidR="00B66231">
        <w:t xml:space="preserve"> </w:t>
      </w:r>
    </w:p>
    <w:tbl>
      <w:tblPr>
        <w:tblStyle w:val="PlainTable5"/>
        <w:tblW w:w="0" w:type="auto"/>
        <w:tblLook w:val="04A0" w:firstRow="1" w:lastRow="0" w:firstColumn="1" w:lastColumn="0" w:noHBand="0" w:noVBand="1"/>
        <w:tblDescription w:val="A table conveys stats for days 1, 2, and 3 for three variables broken down into active, inactive, and total data. "/>
      </w:tblPr>
      <w:tblGrid>
        <w:gridCol w:w="1440"/>
        <w:gridCol w:w="1440"/>
        <w:gridCol w:w="1622"/>
        <w:gridCol w:w="1977"/>
        <w:gridCol w:w="1978"/>
      </w:tblGrid>
      <w:tr w:rsidR="00E66112" w:rsidRPr="00E337E3" w14:paraId="4097143E" w14:textId="77777777" w:rsidTr="008F5B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80" w:type="dxa"/>
            <w:gridSpan w:val="2"/>
            <w:tcBorders>
              <w:bottom w:val="single" w:sz="4" w:space="0" w:color="auto"/>
            </w:tcBorders>
            <w:vAlign w:val="center"/>
          </w:tcPr>
          <w:p w14:paraId="7698584D" w14:textId="77777777" w:rsidR="00E66112" w:rsidRPr="00E337E3" w:rsidRDefault="00E66112" w:rsidP="008F5B61">
            <w:pPr>
              <w:jc w:val="center"/>
              <w:rPr>
                <w:b/>
                <w:bCs/>
              </w:rPr>
            </w:pPr>
            <w:r w:rsidRPr="00E337E3">
              <w:rPr>
                <w:b/>
                <w:bCs/>
              </w:rPr>
              <w:t>Variable</w:t>
            </w:r>
          </w:p>
        </w:tc>
        <w:tc>
          <w:tcPr>
            <w:tcW w:w="1622" w:type="dxa"/>
            <w:tcBorders>
              <w:bottom w:val="single" w:sz="4" w:space="0" w:color="auto"/>
            </w:tcBorders>
            <w:vAlign w:val="center"/>
          </w:tcPr>
          <w:p w14:paraId="4D806900" w14:textId="77777777" w:rsidR="00E66112" w:rsidRPr="00E337E3" w:rsidRDefault="00E66112" w:rsidP="008F5B61">
            <w:pPr>
              <w:jc w:val="center"/>
              <w:cnfStyle w:val="100000000000" w:firstRow="1" w:lastRow="0" w:firstColumn="0" w:lastColumn="0" w:oddVBand="0" w:evenVBand="0" w:oddHBand="0" w:evenHBand="0" w:firstRowFirstColumn="0" w:firstRowLastColumn="0" w:lastRowFirstColumn="0" w:lastRowLastColumn="0"/>
              <w:rPr>
                <w:b/>
                <w:bCs/>
              </w:rPr>
            </w:pPr>
            <w:r>
              <w:rPr>
                <w:b/>
                <w:bCs/>
              </w:rPr>
              <w:t>Day</w:t>
            </w:r>
            <w:r w:rsidRPr="00E337E3">
              <w:rPr>
                <w:b/>
                <w:bCs/>
              </w:rPr>
              <w:t xml:space="preserve"> 1</w:t>
            </w:r>
          </w:p>
        </w:tc>
        <w:tc>
          <w:tcPr>
            <w:tcW w:w="1977" w:type="dxa"/>
            <w:tcBorders>
              <w:bottom w:val="single" w:sz="4" w:space="0" w:color="auto"/>
            </w:tcBorders>
            <w:vAlign w:val="center"/>
          </w:tcPr>
          <w:p w14:paraId="5248F58C" w14:textId="77777777" w:rsidR="00E66112" w:rsidRPr="00E337E3" w:rsidRDefault="00E66112" w:rsidP="008F5B61">
            <w:pPr>
              <w:jc w:val="center"/>
              <w:cnfStyle w:val="100000000000" w:firstRow="1" w:lastRow="0" w:firstColumn="0" w:lastColumn="0" w:oddVBand="0" w:evenVBand="0" w:oddHBand="0" w:evenHBand="0" w:firstRowFirstColumn="0" w:firstRowLastColumn="0" w:lastRowFirstColumn="0" w:lastRowLastColumn="0"/>
              <w:rPr>
                <w:b/>
                <w:bCs/>
              </w:rPr>
            </w:pPr>
            <w:r>
              <w:rPr>
                <w:b/>
                <w:bCs/>
              </w:rPr>
              <w:t>Day 2</w:t>
            </w:r>
          </w:p>
        </w:tc>
        <w:tc>
          <w:tcPr>
            <w:tcW w:w="1978" w:type="dxa"/>
            <w:tcBorders>
              <w:bottom w:val="single" w:sz="4" w:space="0" w:color="auto"/>
            </w:tcBorders>
            <w:vAlign w:val="center"/>
          </w:tcPr>
          <w:p w14:paraId="5400DFD0" w14:textId="77777777" w:rsidR="00E66112" w:rsidRPr="00E337E3" w:rsidRDefault="00E66112" w:rsidP="008F5B61">
            <w:pPr>
              <w:jc w:val="center"/>
              <w:cnfStyle w:val="100000000000" w:firstRow="1" w:lastRow="0" w:firstColumn="0" w:lastColumn="0" w:oddVBand="0" w:evenVBand="0" w:oddHBand="0" w:evenHBand="0" w:firstRowFirstColumn="0" w:firstRowLastColumn="0" w:lastRowFirstColumn="0" w:lastRowLastColumn="0"/>
              <w:rPr>
                <w:b/>
                <w:bCs/>
              </w:rPr>
            </w:pPr>
            <w:r>
              <w:rPr>
                <w:b/>
                <w:bCs/>
              </w:rPr>
              <w:t>Day 3</w:t>
            </w:r>
          </w:p>
        </w:tc>
      </w:tr>
      <w:tr w:rsidR="00E66112" w:rsidRPr="00E337E3" w14:paraId="1D0472EA"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auto"/>
              <w:bottom w:val="single" w:sz="4" w:space="0" w:color="auto"/>
              <w:right w:val="single" w:sz="4" w:space="0" w:color="auto"/>
            </w:tcBorders>
            <w:vAlign w:val="center"/>
          </w:tcPr>
          <w:p w14:paraId="7EF054A7" w14:textId="77777777" w:rsidR="00E66112" w:rsidRPr="00E337E3" w:rsidRDefault="00E66112" w:rsidP="008F5B61">
            <w:pPr>
              <w:jc w:val="center"/>
              <w:rPr>
                <w:b/>
                <w:bCs/>
              </w:rPr>
            </w:pPr>
            <w:r>
              <w:rPr>
                <w:b/>
                <w:bCs/>
              </w:rPr>
              <w:t>Variable 1</w:t>
            </w:r>
          </w:p>
        </w:tc>
        <w:tc>
          <w:tcPr>
            <w:tcW w:w="1440" w:type="dxa"/>
            <w:tcBorders>
              <w:top w:val="single" w:sz="4" w:space="0" w:color="auto"/>
              <w:left w:val="single" w:sz="4" w:space="0" w:color="auto"/>
              <w:bottom w:val="single" w:sz="4" w:space="0" w:color="auto"/>
              <w:right w:val="single" w:sz="4" w:space="0" w:color="auto"/>
            </w:tcBorders>
          </w:tcPr>
          <w:p w14:paraId="64EC8B78"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Active</w:t>
            </w:r>
          </w:p>
        </w:tc>
        <w:tc>
          <w:tcPr>
            <w:tcW w:w="1622" w:type="dxa"/>
            <w:tcBorders>
              <w:top w:val="single" w:sz="4" w:space="0" w:color="auto"/>
              <w:left w:val="single" w:sz="4" w:space="0" w:color="auto"/>
              <w:bottom w:val="single" w:sz="4" w:space="0" w:color="auto"/>
              <w:right w:val="single" w:sz="4" w:space="0" w:color="auto"/>
            </w:tcBorders>
          </w:tcPr>
          <w:p w14:paraId="61AF5DB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1FAB67F6"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0DC0157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045881D4"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4EB93813"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32A90C2B"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Inactive</w:t>
            </w:r>
          </w:p>
        </w:tc>
        <w:tc>
          <w:tcPr>
            <w:tcW w:w="1622" w:type="dxa"/>
            <w:tcBorders>
              <w:top w:val="single" w:sz="4" w:space="0" w:color="auto"/>
              <w:left w:val="single" w:sz="4" w:space="0" w:color="auto"/>
              <w:bottom w:val="single" w:sz="4" w:space="0" w:color="auto"/>
              <w:right w:val="single" w:sz="4" w:space="0" w:color="auto"/>
            </w:tcBorders>
          </w:tcPr>
          <w:p w14:paraId="1A448A3E"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52781DFA"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6522D529"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34CAA7F5"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52796620"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164FB7BD"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Total</w:t>
            </w:r>
          </w:p>
        </w:tc>
        <w:tc>
          <w:tcPr>
            <w:tcW w:w="1622" w:type="dxa"/>
            <w:tcBorders>
              <w:top w:val="single" w:sz="4" w:space="0" w:color="auto"/>
              <w:left w:val="single" w:sz="4" w:space="0" w:color="auto"/>
              <w:bottom w:val="single" w:sz="4" w:space="0" w:color="auto"/>
              <w:right w:val="single" w:sz="4" w:space="0" w:color="auto"/>
            </w:tcBorders>
          </w:tcPr>
          <w:p w14:paraId="0B48868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785DE412"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4503907B"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034BE587"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auto"/>
              <w:bottom w:val="single" w:sz="4" w:space="0" w:color="auto"/>
              <w:right w:val="single" w:sz="4" w:space="0" w:color="auto"/>
            </w:tcBorders>
            <w:vAlign w:val="center"/>
          </w:tcPr>
          <w:p w14:paraId="5D9A43B5" w14:textId="77777777" w:rsidR="00E66112" w:rsidRPr="00E337E3" w:rsidRDefault="00E66112" w:rsidP="008F5B61">
            <w:pPr>
              <w:rPr>
                <w:b/>
                <w:bCs/>
              </w:rPr>
            </w:pPr>
            <w:r>
              <w:rPr>
                <w:b/>
                <w:bCs/>
              </w:rPr>
              <w:t>Variable 2</w:t>
            </w:r>
          </w:p>
        </w:tc>
        <w:tc>
          <w:tcPr>
            <w:tcW w:w="1440" w:type="dxa"/>
            <w:tcBorders>
              <w:top w:val="single" w:sz="4" w:space="0" w:color="auto"/>
              <w:left w:val="single" w:sz="4" w:space="0" w:color="auto"/>
              <w:bottom w:val="single" w:sz="4" w:space="0" w:color="auto"/>
              <w:right w:val="single" w:sz="4" w:space="0" w:color="auto"/>
            </w:tcBorders>
          </w:tcPr>
          <w:p w14:paraId="02247191"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Active</w:t>
            </w:r>
          </w:p>
        </w:tc>
        <w:tc>
          <w:tcPr>
            <w:tcW w:w="1622" w:type="dxa"/>
            <w:tcBorders>
              <w:top w:val="single" w:sz="4" w:space="0" w:color="auto"/>
              <w:left w:val="single" w:sz="4" w:space="0" w:color="auto"/>
              <w:bottom w:val="single" w:sz="4" w:space="0" w:color="auto"/>
              <w:right w:val="single" w:sz="4" w:space="0" w:color="auto"/>
            </w:tcBorders>
          </w:tcPr>
          <w:p w14:paraId="4B256FFD"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76460C1C"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784B7EC9"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54552C96"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11B10CF1"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504A231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Inactive</w:t>
            </w:r>
          </w:p>
        </w:tc>
        <w:tc>
          <w:tcPr>
            <w:tcW w:w="1622" w:type="dxa"/>
            <w:tcBorders>
              <w:top w:val="single" w:sz="4" w:space="0" w:color="auto"/>
              <w:left w:val="single" w:sz="4" w:space="0" w:color="auto"/>
              <w:bottom w:val="single" w:sz="4" w:space="0" w:color="auto"/>
              <w:right w:val="single" w:sz="4" w:space="0" w:color="auto"/>
            </w:tcBorders>
          </w:tcPr>
          <w:p w14:paraId="472FFF6B"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17668736"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535DE634"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13DE5FD8"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629C4C35"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212485AA"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Total</w:t>
            </w:r>
          </w:p>
        </w:tc>
        <w:tc>
          <w:tcPr>
            <w:tcW w:w="1622" w:type="dxa"/>
            <w:tcBorders>
              <w:top w:val="single" w:sz="4" w:space="0" w:color="auto"/>
              <w:left w:val="single" w:sz="4" w:space="0" w:color="auto"/>
              <w:bottom w:val="single" w:sz="4" w:space="0" w:color="auto"/>
              <w:right w:val="single" w:sz="4" w:space="0" w:color="auto"/>
            </w:tcBorders>
          </w:tcPr>
          <w:p w14:paraId="1128A0A1"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5EA6FA1B"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46D5D1CC"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5A83362F"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auto"/>
              <w:bottom w:val="single" w:sz="4" w:space="0" w:color="auto"/>
              <w:right w:val="single" w:sz="4" w:space="0" w:color="auto"/>
            </w:tcBorders>
            <w:vAlign w:val="center"/>
          </w:tcPr>
          <w:p w14:paraId="550FA80D" w14:textId="77777777" w:rsidR="00E66112" w:rsidRPr="00E337E3" w:rsidRDefault="00E66112" w:rsidP="008F5B61">
            <w:pPr>
              <w:rPr>
                <w:b/>
                <w:bCs/>
              </w:rPr>
            </w:pPr>
            <w:r>
              <w:rPr>
                <w:b/>
                <w:bCs/>
              </w:rPr>
              <w:t>Variable 3</w:t>
            </w:r>
          </w:p>
        </w:tc>
        <w:tc>
          <w:tcPr>
            <w:tcW w:w="1440" w:type="dxa"/>
            <w:tcBorders>
              <w:top w:val="single" w:sz="4" w:space="0" w:color="auto"/>
              <w:left w:val="single" w:sz="4" w:space="0" w:color="auto"/>
              <w:bottom w:val="single" w:sz="4" w:space="0" w:color="auto"/>
              <w:right w:val="single" w:sz="4" w:space="0" w:color="auto"/>
            </w:tcBorders>
          </w:tcPr>
          <w:p w14:paraId="54AED89B"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Active</w:t>
            </w:r>
          </w:p>
        </w:tc>
        <w:tc>
          <w:tcPr>
            <w:tcW w:w="1622" w:type="dxa"/>
            <w:tcBorders>
              <w:top w:val="single" w:sz="4" w:space="0" w:color="auto"/>
              <w:left w:val="single" w:sz="4" w:space="0" w:color="auto"/>
              <w:bottom w:val="single" w:sz="4" w:space="0" w:color="auto"/>
              <w:right w:val="single" w:sz="4" w:space="0" w:color="auto"/>
            </w:tcBorders>
          </w:tcPr>
          <w:p w14:paraId="52B8A30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1052180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3870CD5D"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79C4002C"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76C29B43"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22CB52A7"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Inactive</w:t>
            </w:r>
          </w:p>
        </w:tc>
        <w:tc>
          <w:tcPr>
            <w:tcW w:w="1622" w:type="dxa"/>
            <w:tcBorders>
              <w:top w:val="single" w:sz="4" w:space="0" w:color="auto"/>
              <w:left w:val="single" w:sz="4" w:space="0" w:color="auto"/>
              <w:bottom w:val="single" w:sz="4" w:space="0" w:color="auto"/>
              <w:right w:val="single" w:sz="4" w:space="0" w:color="auto"/>
            </w:tcBorders>
          </w:tcPr>
          <w:p w14:paraId="6D2E8723"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2D034BF1"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72852AB3"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6DD2CCFD"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6F478E98"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27364BBD"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Total</w:t>
            </w:r>
          </w:p>
        </w:tc>
        <w:tc>
          <w:tcPr>
            <w:tcW w:w="1622" w:type="dxa"/>
            <w:tcBorders>
              <w:top w:val="single" w:sz="4" w:space="0" w:color="auto"/>
              <w:left w:val="single" w:sz="4" w:space="0" w:color="auto"/>
              <w:bottom w:val="single" w:sz="4" w:space="0" w:color="auto"/>
              <w:right w:val="single" w:sz="4" w:space="0" w:color="auto"/>
            </w:tcBorders>
          </w:tcPr>
          <w:p w14:paraId="6904688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6929E458"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0729E8C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bl>
    <w:p w14:paraId="75BE2DC7" w14:textId="16131EFC" w:rsidR="00C44FC7" w:rsidRDefault="00C44FC7" w:rsidP="00381437">
      <w:pPr>
        <w:spacing w:line="480" w:lineRule="auto"/>
      </w:pPr>
    </w:p>
    <w:p w14:paraId="7FC8F886" w14:textId="14257A4F" w:rsidR="00591156" w:rsidRDefault="0084518C" w:rsidP="0084518C">
      <w:pPr>
        <w:pStyle w:val="Heading3"/>
      </w:pPr>
      <w:bookmarkStart w:id="12" w:name="_Toc240655551"/>
      <w:r>
        <w:lastRenderedPageBreak/>
        <w:t>Bulleted and Numbered Lists</w:t>
      </w:r>
      <w:bookmarkEnd w:id="12"/>
    </w:p>
    <w:p w14:paraId="46B1DDAF" w14:textId="14275713" w:rsidR="00B74F58" w:rsidRDefault="00B74F58" w:rsidP="0084518C">
      <w:pPr>
        <w:pStyle w:val="Paragraphtextchapterbodytext"/>
      </w:pPr>
      <w:r w:rsidRPr="00B74F58">
        <w:t xml:space="preserve">Use Word's built-in list tools so assistive technology can correctly interpret list structure, sequence, and hierarchy </w:t>
      </w:r>
      <w:r>
        <w:t>and</w:t>
      </w:r>
      <w:r w:rsidRPr="00B74F58">
        <w:t xml:space="preserve"> not just the visual appearance of a list.</w:t>
      </w:r>
    </w:p>
    <w:p w14:paraId="2073FCB7" w14:textId="1FBFC26C" w:rsidR="003324CD" w:rsidRDefault="00D10EE1" w:rsidP="00D10EE1">
      <w:pPr>
        <w:pStyle w:val="Paragraphtextchapterbodytext"/>
        <w:numPr>
          <w:ilvl w:val="0"/>
          <w:numId w:val="10"/>
        </w:numPr>
      </w:pPr>
      <w:r w:rsidRPr="00D10EE1">
        <w:rPr>
          <w:b/>
          <w:bCs/>
        </w:rPr>
        <w:t>Applying list formatting</w:t>
      </w:r>
      <w:r>
        <w:t xml:space="preserve">: On the </w:t>
      </w:r>
      <w:r w:rsidRPr="00D10EE1">
        <w:rPr>
          <w:i/>
          <w:iCs/>
        </w:rPr>
        <w:t>Home</w:t>
      </w:r>
      <w:r>
        <w:t xml:space="preserve"> tab</w:t>
      </w:r>
      <w:r w:rsidR="00E23A86">
        <w:t xml:space="preserve">, </w:t>
      </w:r>
      <w:r>
        <w:t xml:space="preserve">in the </w:t>
      </w:r>
      <w:r w:rsidRPr="00D10EE1">
        <w:rPr>
          <w:i/>
          <w:iCs/>
        </w:rPr>
        <w:t>Paragraph</w:t>
      </w:r>
      <w:r>
        <w:t xml:space="preserve"> group, select</w:t>
      </w:r>
      <w:r w:rsidR="002C4820">
        <w:t xml:space="preserve"> your list formatting from</w:t>
      </w:r>
      <w:r>
        <w:t xml:space="preserve"> </w:t>
      </w:r>
      <w:r w:rsidRPr="00D10EE1">
        <w:rPr>
          <w:i/>
          <w:iCs/>
        </w:rPr>
        <w:t>Bullets</w:t>
      </w:r>
      <w:r>
        <w:t xml:space="preserve">, </w:t>
      </w:r>
      <w:r w:rsidRPr="00D10EE1">
        <w:rPr>
          <w:i/>
          <w:iCs/>
        </w:rPr>
        <w:t>Numbering</w:t>
      </w:r>
      <w:r>
        <w:t xml:space="preserve">, or </w:t>
      </w:r>
      <w:r w:rsidRPr="00D10EE1">
        <w:rPr>
          <w:i/>
          <w:iCs/>
        </w:rPr>
        <w:t>Multilevel List</w:t>
      </w:r>
      <w:r>
        <w:t xml:space="preserve">. </w:t>
      </w:r>
    </w:p>
    <w:p w14:paraId="4A9FD57A" w14:textId="6DEF4F3A" w:rsidR="002E2F4A" w:rsidRDefault="00D10EE1" w:rsidP="0084518C">
      <w:pPr>
        <w:pStyle w:val="Paragraphtextchapterbodytext"/>
        <w:numPr>
          <w:ilvl w:val="0"/>
          <w:numId w:val="10"/>
        </w:numPr>
      </w:pPr>
      <w:r w:rsidRPr="00A37691">
        <w:rPr>
          <w:b/>
          <w:bCs/>
        </w:rPr>
        <w:t>Avoid manual symbols</w:t>
      </w:r>
      <w:r>
        <w:t>:</w:t>
      </w:r>
      <w:r w:rsidR="003324CD">
        <w:t xml:space="preserve"> Avoid </w:t>
      </w:r>
      <w:r w:rsidR="00B623A5">
        <w:t>using</w:t>
      </w:r>
      <w:r w:rsidR="003324CD">
        <w:t xml:space="preserve"> images or characters to give the appearance of a list. </w:t>
      </w:r>
      <w:r w:rsidR="002C4820" w:rsidRPr="002C4820">
        <w:t>Assistive technology may interpret these as literal text, making the list structure and sequence unclear.</w:t>
      </w:r>
    </w:p>
    <w:p w14:paraId="1CE0FA87" w14:textId="568BAA24" w:rsidR="007462A5" w:rsidRDefault="007462A5" w:rsidP="007462A5">
      <w:pPr>
        <w:pStyle w:val="Heading3"/>
      </w:pPr>
      <w:bookmarkStart w:id="13" w:name="_Toc240655552"/>
      <w:r>
        <w:t>Hyperlinks</w:t>
      </w:r>
      <w:bookmarkEnd w:id="13"/>
    </w:p>
    <w:p w14:paraId="239B9C9C" w14:textId="77777777" w:rsidR="007462A5" w:rsidRDefault="007462A5" w:rsidP="007462A5">
      <w:pPr>
        <w:pStyle w:val="Paragraphtextchapterbodytext"/>
      </w:pPr>
      <w:r>
        <w:t>Follow these guidelines to make hyperlinks accessible:</w:t>
      </w:r>
    </w:p>
    <w:p w14:paraId="12FCE43D" w14:textId="58D7271E" w:rsidR="007462A5" w:rsidRDefault="007462A5" w:rsidP="007462A5">
      <w:pPr>
        <w:pStyle w:val="Paragraphtextchapterbodytext"/>
        <w:numPr>
          <w:ilvl w:val="0"/>
          <w:numId w:val="22"/>
        </w:numPr>
      </w:pPr>
      <w:r w:rsidRPr="007462A5">
        <w:rPr>
          <w:b/>
          <w:bCs/>
        </w:rPr>
        <w:t>Descriptive link text</w:t>
      </w:r>
      <w:r w:rsidRPr="007462A5">
        <w:t>:</w:t>
      </w:r>
      <w:r>
        <w:t xml:space="preserve"> When possible, hyperlink meaningful text that describes the link’s destination or purpose instead of </w:t>
      </w:r>
      <w:r w:rsidR="00227080">
        <w:t xml:space="preserve">using </w:t>
      </w:r>
      <w:r>
        <w:t>the full URL. Avoi</w:t>
      </w:r>
      <w:r w:rsidR="00C530B6">
        <w:t>d vague hyperlinked text such as</w:t>
      </w:r>
      <w:r w:rsidR="00227080">
        <w:t xml:space="preserve"> </w:t>
      </w:r>
      <w:r w:rsidR="00C530B6">
        <w:t>“</w:t>
      </w:r>
      <w:r>
        <w:t>click here” or “read more</w:t>
      </w:r>
      <w:r w:rsidR="00227080">
        <w:t>,</w:t>
      </w:r>
      <w:r>
        <w:t xml:space="preserve">” </w:t>
      </w:r>
      <w:r w:rsidR="00227080">
        <w:t>which can be unclear</w:t>
      </w:r>
      <w:r w:rsidR="00E23A86">
        <w:t>,</w:t>
      </w:r>
      <w:r w:rsidR="00227080">
        <w:t xml:space="preserve"> especially for users of assistive technology. </w:t>
      </w:r>
    </w:p>
    <w:p w14:paraId="0ACCBD3F" w14:textId="77777777" w:rsidR="007462A5" w:rsidRDefault="007462A5" w:rsidP="007462A5">
      <w:pPr>
        <w:pStyle w:val="Paragraphtextchapterbodytext"/>
        <w:numPr>
          <w:ilvl w:val="0"/>
          <w:numId w:val="22"/>
        </w:numPr>
      </w:pPr>
      <w:r w:rsidRPr="007462A5">
        <w:rPr>
          <w:b/>
          <w:bCs/>
        </w:rPr>
        <w:t>Full URLs</w:t>
      </w:r>
      <w:r>
        <w:t xml:space="preserve">: You may need to display full URLs in some situations, including citations in the </w:t>
      </w:r>
      <w:r w:rsidRPr="009F1305">
        <w:rPr>
          <w:i/>
          <w:iCs/>
        </w:rPr>
        <w:t>References</w:t>
      </w:r>
      <w:r>
        <w:t xml:space="preserve"> section. When a full URL is required, ensure it is an active hyperlink.</w:t>
      </w:r>
    </w:p>
    <w:p w14:paraId="74707972" w14:textId="6345D370" w:rsidR="007160D9" w:rsidRDefault="00D576A8" w:rsidP="007160D9">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this instruction box before</w:t>
      </w:r>
      <w:r w:rsidRPr="000C34F1">
        <w:rPr>
          <w:b/>
          <w:bCs/>
        </w:rPr>
        <w:t xml:space="preserve"> submitting your manuscript</w:t>
      </w:r>
      <w:r w:rsidRPr="00C54313">
        <w:rPr>
          <w:b/>
          <w:bCs/>
        </w:rPr>
        <w:t>.</w:t>
      </w:r>
    </w:p>
    <w:p w14:paraId="376B17D3" w14:textId="4A4775D1" w:rsidR="007160D9" w:rsidRDefault="007A2A5C" w:rsidP="007160D9">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7A2A5C">
        <w:t xml:space="preserve">Avoid repeatedly pressing Delete or Backspace near the end of a section. If content from the next section moves onto the current page, you may have deleted a hidden section break, which can disrupt formatting throughout the document. Use Undo to restore the section break. </w:t>
      </w:r>
      <w:r w:rsidR="00F2529D">
        <w:t xml:space="preserve">If needed, </w:t>
      </w:r>
      <w:r w:rsidRPr="007A2A5C">
        <w:t xml:space="preserve">use </w:t>
      </w:r>
      <w:r w:rsidRPr="007A2A5C">
        <w:rPr>
          <w:i/>
          <w:iCs/>
        </w:rPr>
        <w:t xml:space="preserve">Show/Hide ¶ </w:t>
      </w:r>
      <w:r>
        <w:t xml:space="preserve">on the </w:t>
      </w:r>
      <w:r>
        <w:rPr>
          <w:i/>
          <w:iCs/>
        </w:rPr>
        <w:t>Home</w:t>
      </w:r>
      <w:r>
        <w:t xml:space="preserve"> tab </w:t>
      </w:r>
      <w:r w:rsidRPr="007A2A5C">
        <w:t xml:space="preserve">to </w:t>
      </w:r>
      <w:r w:rsidR="00F2529D">
        <w:t>confirm that the sec</w:t>
      </w:r>
      <w:r w:rsidRPr="007A2A5C">
        <w:t>tion break is still present.</w:t>
      </w:r>
    </w:p>
    <w:p w14:paraId="6ECF2AAC" w14:textId="07906C85" w:rsidR="002E2F4A" w:rsidRPr="0084518C" w:rsidRDefault="002E2F4A" w:rsidP="0084518C">
      <w:pPr>
        <w:pStyle w:val="Paragraphtextchapterbodytext"/>
        <w:sectPr w:rsidR="002E2F4A" w:rsidRPr="0084518C" w:rsidSect="004B1EA0">
          <w:footerReference w:type="default" r:id="rId13"/>
          <w:pgSz w:w="12240" w:h="15840"/>
          <w:pgMar w:top="1440" w:right="1440" w:bottom="1440" w:left="2160" w:header="720" w:footer="720" w:gutter="0"/>
          <w:pgNumType w:start="1"/>
          <w:cols w:space="720"/>
          <w:docGrid w:linePitch="360"/>
        </w:sectPr>
      </w:pPr>
      <w:r>
        <w:t xml:space="preserve"> </w:t>
      </w:r>
    </w:p>
    <w:p w14:paraId="53C74D43" w14:textId="4E9D4E95" w:rsidR="00D213E3" w:rsidRPr="0048010A" w:rsidRDefault="003C55A7" w:rsidP="00D363B9">
      <w:pPr>
        <w:pStyle w:val="Heading2"/>
        <w:spacing w:before="1440"/>
      </w:pPr>
      <w:bookmarkStart w:id="14" w:name="_Toc240655553"/>
      <w:r>
        <w:lastRenderedPageBreak/>
        <w:t xml:space="preserve">II. </w:t>
      </w:r>
      <w:r w:rsidR="00134920">
        <w:t>REVIEW OF LITERATURE</w:t>
      </w:r>
      <w:bookmarkEnd w:id="14"/>
    </w:p>
    <w:p w14:paraId="07EAA1B6" w14:textId="3FD70B9E" w:rsidR="0039510B" w:rsidRPr="0039510B" w:rsidRDefault="0039510B" w:rsidP="003C55A7">
      <w:pPr>
        <w:pStyle w:val="Heading3"/>
      </w:pPr>
      <w:bookmarkStart w:id="15" w:name="_Toc240655554"/>
      <w:r>
        <w:t>Section</w:t>
      </w:r>
      <w:bookmarkEnd w:id="15"/>
    </w:p>
    <w:p w14:paraId="75E30995" w14:textId="04DB92F3" w:rsidR="00D213E3" w:rsidRPr="00837496" w:rsidRDefault="00837496" w:rsidP="00B623A5">
      <w:pPr>
        <w:pStyle w:val="Paragraphtextchapterbodytext"/>
      </w:pPr>
      <w:r w:rsidRPr="00837496">
        <w:t>Use these pages to enter your chapter title and content. To preserve the template's formatting and margins, complete one chapter at a time. Replace the placeholder chapter title with your own, then type or paste your chapter content directly below it.</w:t>
      </w:r>
    </w:p>
    <w:p w14:paraId="3E55F048" w14:textId="5F4A8E71" w:rsidR="00060ED2" w:rsidRDefault="00060ED2" w:rsidP="00B623A5">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35C68FF7" w14:textId="77777777" w:rsidR="00381437" w:rsidRDefault="00381437" w:rsidP="00BC38A5"/>
    <w:p w14:paraId="69771D6F" w14:textId="77777777" w:rsidR="006641CD" w:rsidRPr="0048010A" w:rsidRDefault="006641CD" w:rsidP="00BC38A5">
      <w:pPr>
        <w:sectPr w:rsidR="006641CD" w:rsidRPr="0048010A" w:rsidSect="00637545">
          <w:pgSz w:w="12240" w:h="15840"/>
          <w:pgMar w:top="1440" w:right="1440" w:bottom="1440" w:left="2160" w:header="720" w:footer="720" w:gutter="0"/>
          <w:cols w:space="720"/>
          <w:docGrid w:linePitch="360"/>
        </w:sectPr>
      </w:pPr>
    </w:p>
    <w:p w14:paraId="407E6E2F" w14:textId="769F6556" w:rsidR="00D213E3" w:rsidRPr="0048010A" w:rsidRDefault="00D213E3" w:rsidP="0098118D">
      <w:pPr>
        <w:pStyle w:val="Heading2"/>
        <w:spacing w:before="1440"/>
      </w:pPr>
      <w:bookmarkStart w:id="16" w:name="_Toc240655555"/>
      <w:r w:rsidRPr="0048010A">
        <w:lastRenderedPageBreak/>
        <w:t>III</w:t>
      </w:r>
      <w:r w:rsidR="003C55A7">
        <w:t xml:space="preserve">. </w:t>
      </w:r>
      <w:r w:rsidR="00134920">
        <w:t>METHODOLOGY</w:t>
      </w:r>
      <w:bookmarkEnd w:id="16"/>
    </w:p>
    <w:p w14:paraId="68C417A7" w14:textId="13EF82F0" w:rsidR="0039510B" w:rsidRPr="0039510B" w:rsidRDefault="0039510B" w:rsidP="003C55A7">
      <w:pPr>
        <w:pStyle w:val="Heading3"/>
      </w:pPr>
      <w:bookmarkStart w:id="17" w:name="_Toc240655556"/>
      <w:r>
        <w:t>Section</w:t>
      </w:r>
      <w:bookmarkEnd w:id="17"/>
    </w:p>
    <w:p w14:paraId="52E9DF84" w14:textId="5D3F99D8" w:rsidR="007E6C7F" w:rsidRDefault="00CA0097" w:rsidP="00B623A5">
      <w:pPr>
        <w:pStyle w:val="Paragraphtextchapterbodytext"/>
      </w:pPr>
      <w:r w:rsidRPr="00CA0097">
        <w:t>Use these pages to enter your chapter title and content. To preserve the template's formatting and margins, complete one chapter at a time. Replace the placeholder chapter title with your own, then type or paste your chapter content directly below it.</w:t>
      </w:r>
    </w:p>
    <w:p w14:paraId="6932F46E" w14:textId="77777777" w:rsidR="00060ED2" w:rsidRDefault="00060ED2" w:rsidP="00060ED2">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1641A37A" w14:textId="77777777" w:rsidR="006641CD" w:rsidRDefault="006641CD" w:rsidP="00B623A5">
      <w:pPr>
        <w:pStyle w:val="Paragraphtextchapterbodytext"/>
      </w:pPr>
    </w:p>
    <w:p w14:paraId="78703F3B" w14:textId="40323D4C" w:rsidR="006641CD" w:rsidRPr="0048010A" w:rsidRDefault="006641CD" w:rsidP="00B623A5">
      <w:pPr>
        <w:pStyle w:val="Paragraphtextchapterbodytext"/>
        <w:sectPr w:rsidR="006641CD" w:rsidRPr="0048010A" w:rsidSect="00637545">
          <w:pgSz w:w="12240" w:h="15840"/>
          <w:pgMar w:top="1440" w:right="1440" w:bottom="1440" w:left="2160" w:header="720" w:footer="720" w:gutter="0"/>
          <w:cols w:space="720"/>
          <w:docGrid w:linePitch="360"/>
        </w:sectPr>
      </w:pPr>
    </w:p>
    <w:p w14:paraId="50998EF6" w14:textId="02182687" w:rsidR="007E6C7F" w:rsidRPr="00EE7348" w:rsidRDefault="001D480D" w:rsidP="0098118D">
      <w:pPr>
        <w:pStyle w:val="Heading2"/>
        <w:spacing w:before="1440"/>
      </w:pPr>
      <w:bookmarkStart w:id="18" w:name="_Toc240655557"/>
      <w:r w:rsidRPr="00EE7348">
        <w:lastRenderedPageBreak/>
        <w:t>IV</w:t>
      </w:r>
      <w:r w:rsidR="003C55A7">
        <w:t xml:space="preserve">. </w:t>
      </w:r>
      <w:r w:rsidR="00134920">
        <w:t>FINDINGS</w:t>
      </w:r>
      <w:bookmarkEnd w:id="18"/>
    </w:p>
    <w:p w14:paraId="49C20601" w14:textId="77777777" w:rsidR="003C55A7" w:rsidRPr="0039510B" w:rsidRDefault="003C55A7" w:rsidP="003C55A7">
      <w:pPr>
        <w:pStyle w:val="Heading3"/>
      </w:pPr>
      <w:bookmarkStart w:id="19" w:name="_Toc240655558"/>
      <w:r>
        <w:t>Section</w:t>
      </w:r>
      <w:bookmarkEnd w:id="19"/>
    </w:p>
    <w:p w14:paraId="32AD2B44" w14:textId="00A25E02" w:rsidR="007E6C7F" w:rsidRDefault="004A237B" w:rsidP="00FD5841">
      <w:pPr>
        <w:pStyle w:val="Paragraphtextchapterbodytext"/>
      </w:pPr>
      <w:r w:rsidRPr="004A237B">
        <w:t>Use these pages to enter your chapter title and content. To preserve the template's formatting and margins, complete one chapter at a time. Replace the placeholder chapter title with your own, then type or paste your chapter content directly below it.</w:t>
      </w:r>
    </w:p>
    <w:p w14:paraId="519934C3" w14:textId="77777777" w:rsidR="00A90CC7" w:rsidRDefault="00A90CC7" w:rsidP="00A90CC7">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3B4A00EF" w14:textId="77777777" w:rsidR="00687B35" w:rsidRPr="0048010A" w:rsidRDefault="00687B35" w:rsidP="00687B35">
      <w:pPr>
        <w:spacing w:line="480" w:lineRule="auto"/>
      </w:pPr>
    </w:p>
    <w:p w14:paraId="38618F18" w14:textId="77777777" w:rsidR="007E6C7F" w:rsidRPr="0048010A" w:rsidRDefault="007E6C7F" w:rsidP="00BC38A5">
      <w:pPr>
        <w:sectPr w:rsidR="007E6C7F" w:rsidRPr="0048010A" w:rsidSect="00637545">
          <w:pgSz w:w="12240" w:h="15840"/>
          <w:pgMar w:top="1440" w:right="1440" w:bottom="1440" w:left="2160" w:header="720" w:footer="720" w:gutter="0"/>
          <w:cols w:space="720"/>
          <w:docGrid w:linePitch="360"/>
        </w:sectPr>
      </w:pPr>
    </w:p>
    <w:p w14:paraId="71E08BBC" w14:textId="420F900B" w:rsidR="007E6C7F" w:rsidRPr="0048010A" w:rsidRDefault="007E6C7F" w:rsidP="00FD5841">
      <w:pPr>
        <w:pStyle w:val="Heading2"/>
        <w:spacing w:before="1440"/>
      </w:pPr>
      <w:bookmarkStart w:id="20" w:name="_Toc240655559"/>
      <w:r w:rsidRPr="0048010A">
        <w:lastRenderedPageBreak/>
        <w:t>V</w:t>
      </w:r>
      <w:r w:rsidR="003C55A7">
        <w:t xml:space="preserve">. </w:t>
      </w:r>
      <w:r w:rsidR="00134920">
        <w:t>CONCLUSION</w:t>
      </w:r>
      <w:bookmarkEnd w:id="20"/>
    </w:p>
    <w:p w14:paraId="689125F2" w14:textId="77777777" w:rsidR="003C55A7" w:rsidRPr="0039510B" w:rsidRDefault="003C55A7" w:rsidP="003C55A7">
      <w:pPr>
        <w:pStyle w:val="Heading3"/>
      </w:pPr>
      <w:bookmarkStart w:id="21" w:name="_Toc240655560"/>
      <w:r>
        <w:t>Section</w:t>
      </w:r>
      <w:bookmarkEnd w:id="21"/>
    </w:p>
    <w:p w14:paraId="13698A2E" w14:textId="4E827781" w:rsidR="00E25B92" w:rsidRDefault="004A237B" w:rsidP="000C0EBB">
      <w:pPr>
        <w:pStyle w:val="Paragraphtextchapterbodytext"/>
      </w:pPr>
      <w:r w:rsidRPr="004A237B">
        <w:t>Use these pages to enter your chapter title and content. To preserve the template's formatting and margins, complete one chapter at a time. Replace the placeholder chapter title with your own, then type or paste your chapter content directly below it.</w:t>
      </w:r>
    </w:p>
    <w:p w14:paraId="7D89FAA6" w14:textId="77777777" w:rsidR="00A90CC7" w:rsidRDefault="00A90CC7" w:rsidP="00A90CC7">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4B6AD770" w14:textId="77777777" w:rsidR="007E6C7F" w:rsidRDefault="007E6C7F" w:rsidP="00BC38A5"/>
    <w:p w14:paraId="52E6B95D" w14:textId="77777777" w:rsidR="00687B35" w:rsidRPr="0048010A" w:rsidRDefault="00687B35" w:rsidP="00BC38A5">
      <w:pPr>
        <w:sectPr w:rsidR="00687B35" w:rsidRPr="0048010A" w:rsidSect="00637545">
          <w:pgSz w:w="12240" w:h="15840"/>
          <w:pgMar w:top="1440" w:right="1440" w:bottom="1440" w:left="2160" w:header="720" w:footer="720" w:gutter="0"/>
          <w:cols w:space="720"/>
          <w:docGrid w:linePitch="360"/>
        </w:sectPr>
      </w:pPr>
    </w:p>
    <w:p w14:paraId="0A798742" w14:textId="4E11C766" w:rsidR="007E6C7F" w:rsidRPr="0048010A" w:rsidRDefault="007E6C7F" w:rsidP="003C55A7">
      <w:pPr>
        <w:pStyle w:val="Heading2"/>
        <w:spacing w:before="1440"/>
      </w:pPr>
      <w:bookmarkStart w:id="22" w:name="_Toc240655561"/>
      <w:r w:rsidRPr="0048010A">
        <w:lastRenderedPageBreak/>
        <w:t>V</w:t>
      </w:r>
      <w:r w:rsidR="001D480D" w:rsidRPr="0048010A">
        <w:t>I</w:t>
      </w:r>
      <w:r w:rsidR="003C55A7">
        <w:t>. TYPE TITLE HERE</w:t>
      </w:r>
      <w:bookmarkEnd w:id="22"/>
    </w:p>
    <w:p w14:paraId="29B61615" w14:textId="77777777" w:rsidR="003C55A7" w:rsidRPr="0039510B" w:rsidRDefault="003C55A7" w:rsidP="003C55A7">
      <w:pPr>
        <w:pStyle w:val="Heading3"/>
      </w:pPr>
      <w:bookmarkStart w:id="23" w:name="_Toc240655562"/>
      <w:r>
        <w:t>Section</w:t>
      </w:r>
      <w:bookmarkEnd w:id="23"/>
    </w:p>
    <w:p w14:paraId="7B0BF2BB" w14:textId="7C55C393" w:rsidR="00E25B92" w:rsidRDefault="004A237B" w:rsidP="009C12DB">
      <w:pPr>
        <w:pStyle w:val="Paragraphtextchapterbodytext"/>
      </w:pPr>
      <w:r w:rsidRPr="004A237B">
        <w:t>Use these pages to enter your chapter title and content. To preserve the template's formatting and margins, complete one chapter at a time. Replace the placeholder chapter title with your own, then type or paste your chapter content directly below it.</w:t>
      </w:r>
    </w:p>
    <w:p w14:paraId="4AACEA19" w14:textId="3AD0779E" w:rsidR="006641CD" w:rsidRPr="009C12DB" w:rsidRDefault="00A90CC7" w:rsidP="009C12DB">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180C9DDF" w14:textId="77777777" w:rsidR="00E25B92" w:rsidRDefault="00E25B92" w:rsidP="00BC38A5"/>
    <w:p w14:paraId="146BE559" w14:textId="77777777" w:rsidR="00DE47E6" w:rsidRPr="0048010A" w:rsidRDefault="00DE47E6" w:rsidP="00BC38A5">
      <w:pPr>
        <w:sectPr w:rsidR="00DE47E6" w:rsidRPr="0048010A" w:rsidSect="00637545">
          <w:pgSz w:w="12240" w:h="15840"/>
          <w:pgMar w:top="1440" w:right="1440" w:bottom="1440" w:left="2160" w:header="720" w:footer="720" w:gutter="0"/>
          <w:cols w:space="720"/>
          <w:docGrid w:linePitch="360"/>
        </w:sectPr>
      </w:pPr>
    </w:p>
    <w:p w14:paraId="60C49B56" w14:textId="2FB7DF92" w:rsidR="00E25B92" w:rsidRPr="0048010A" w:rsidRDefault="00E25B92" w:rsidP="009C12DB">
      <w:pPr>
        <w:pStyle w:val="Heading2"/>
        <w:spacing w:before="1440"/>
      </w:pPr>
      <w:bookmarkStart w:id="24" w:name="_Toc240655563"/>
      <w:r w:rsidRPr="0048010A">
        <w:lastRenderedPageBreak/>
        <w:t>REFERENCES</w:t>
      </w:r>
      <w:bookmarkEnd w:id="24"/>
    </w:p>
    <w:p w14:paraId="0B134BE1" w14:textId="69C9BB59" w:rsidR="00DE47E6" w:rsidRDefault="00130D3B" w:rsidP="006641CD">
      <w:pPr>
        <w:spacing w:after="200" w:line="259" w:lineRule="auto"/>
      </w:pPr>
      <w:r w:rsidRPr="003370AF">
        <w:rPr>
          <w:i/>
        </w:rPr>
        <w:t>References</w:t>
      </w:r>
      <w:r>
        <w:t xml:space="preserve"> formatting will vary by department and citation style. </w:t>
      </w:r>
      <w:r w:rsidR="004A237B">
        <w:t>Consult your</w:t>
      </w:r>
      <w:r>
        <w:t xml:space="preserve"> department and/or committee for guidance on</w:t>
      </w:r>
      <w:r w:rsidR="004441DE">
        <w:t xml:space="preserve"> reference </w:t>
      </w:r>
      <w:r>
        <w:t>formatting a</w:t>
      </w:r>
      <w:r w:rsidR="004441DE">
        <w:t>nd</w:t>
      </w:r>
      <w:r>
        <w:t xml:space="preserve"> acknowledg</w:t>
      </w:r>
      <w:r w:rsidR="004A237B">
        <w:t>ing</w:t>
      </w:r>
      <w:r>
        <w:t xml:space="preserve"> AI use.</w:t>
      </w:r>
    </w:p>
    <w:p w14:paraId="3FF94656" w14:textId="0A0FA52D" w:rsidR="00A90CC7" w:rsidRDefault="00A90CC7" w:rsidP="006641CD">
      <w:pPr>
        <w:spacing w:after="200" w:line="259" w:lineRule="auto"/>
      </w:pPr>
      <w:r w:rsidRPr="00A90CC7">
        <w:rPr>
          <w:b/>
          <w:bCs/>
        </w:rPr>
        <w:t>Avoid repeatedly pressing Delete or Backspace near the end of a section.</w:t>
      </w:r>
      <w:r w:rsidRPr="00A90CC7">
        <w:t xml:space="preserve"> If content from the next section moves onto the current page, you may have deleted a hidden section break, which can disrupt formatting throughout the document. Use Undo to restore the section break. If needed, use </w:t>
      </w:r>
      <w:r w:rsidRPr="00A90CC7">
        <w:rPr>
          <w:i/>
          <w:iCs/>
        </w:rPr>
        <w:t xml:space="preserve">Show/Hide ¶ </w:t>
      </w:r>
      <w:r w:rsidRPr="00A90CC7">
        <w:t xml:space="preserve">on the </w:t>
      </w:r>
      <w:r w:rsidRPr="00A90CC7">
        <w:rPr>
          <w:i/>
          <w:iCs/>
        </w:rPr>
        <w:t>Home</w:t>
      </w:r>
      <w:r w:rsidRPr="00A90CC7">
        <w:t xml:space="preserve"> tab to confirm that the section break is still present.</w:t>
      </w:r>
    </w:p>
    <w:p w14:paraId="4710725B" w14:textId="77777777" w:rsidR="00734D67" w:rsidRDefault="00734D67" w:rsidP="00734D67">
      <w:pPr>
        <w:pStyle w:val="SingleSpacedNormal"/>
      </w:pPr>
    </w:p>
    <w:p w14:paraId="3D6F12E3" w14:textId="7F9128F5" w:rsidR="00734D67" w:rsidRPr="0048010A" w:rsidRDefault="00734D67" w:rsidP="00734D67">
      <w:pPr>
        <w:pStyle w:val="SingleSpacedNormal"/>
        <w:sectPr w:rsidR="00734D67" w:rsidRPr="0048010A" w:rsidSect="00211777">
          <w:pgSz w:w="12240" w:h="15840"/>
          <w:pgMar w:top="1440" w:right="1440" w:bottom="1440" w:left="2160" w:header="720" w:footer="720" w:gutter="0"/>
          <w:cols w:space="720"/>
          <w:docGrid w:linePitch="360"/>
        </w:sectPr>
      </w:pPr>
    </w:p>
    <w:p w14:paraId="37289D30" w14:textId="65E294A7" w:rsidR="00511A1C" w:rsidRDefault="00511A1C" w:rsidP="005C2A07">
      <w:pPr>
        <w:pStyle w:val="Heading2"/>
        <w:spacing w:before="1440"/>
      </w:pPr>
      <w:bookmarkStart w:id="25" w:name="_Toc240655564"/>
      <w:r w:rsidRPr="0048010A">
        <w:lastRenderedPageBreak/>
        <w:t>APPENDICES</w:t>
      </w:r>
      <w:bookmarkEnd w:id="25"/>
    </w:p>
    <w:p w14:paraId="49C7A187" w14:textId="1355CA9D" w:rsidR="00055138" w:rsidRDefault="00055138" w:rsidP="00130D3B">
      <w:pPr>
        <w:pStyle w:val="Heading3"/>
      </w:pPr>
      <w:bookmarkStart w:id="26" w:name="_Toc240655565"/>
      <w:r>
        <w:t>Appendix XYZ</w:t>
      </w:r>
      <w:r w:rsidR="00130D3B">
        <w:t xml:space="preserve"> (Heading 3)</w:t>
      </w:r>
      <w:bookmarkEnd w:id="26"/>
      <w:r w:rsidR="00130D3B">
        <w:t xml:space="preserve"> </w:t>
      </w:r>
    </w:p>
    <w:p w14:paraId="341B84BF" w14:textId="02EDCC4F" w:rsidR="00DE47E6" w:rsidRDefault="00734D67" w:rsidP="006641CD">
      <w:pPr>
        <w:spacing w:after="200" w:line="259" w:lineRule="auto"/>
      </w:pPr>
      <w:r>
        <w:t>I</w:t>
      </w:r>
      <w:r w:rsidR="00130D3B">
        <w:t xml:space="preserve">f </w:t>
      </w:r>
      <w:r w:rsidR="004441DE">
        <w:t>your</w:t>
      </w:r>
      <w:r w:rsidR="00130D3B">
        <w:t xml:space="preserve"> </w:t>
      </w:r>
      <w:r w:rsidR="004A237B">
        <w:t xml:space="preserve">research required </w:t>
      </w:r>
      <w:r w:rsidR="00130D3B">
        <w:t>IRB</w:t>
      </w:r>
      <w:r w:rsidR="004A237B">
        <w:t xml:space="preserve"> approval,</w:t>
      </w:r>
      <w:r>
        <w:t xml:space="preserve"> include </w:t>
      </w:r>
      <w:r w:rsidR="004A237B">
        <w:t>the appropriate</w:t>
      </w:r>
      <w:r>
        <w:t xml:space="preserve"> IRB </w:t>
      </w:r>
      <w:r w:rsidR="004A237B">
        <w:t xml:space="preserve">documentation </w:t>
      </w:r>
      <w:r>
        <w:t xml:space="preserve">in the </w:t>
      </w:r>
      <w:r w:rsidR="004A237B">
        <w:t>a</w:t>
      </w:r>
      <w:r>
        <w:t>ppendices</w:t>
      </w:r>
      <w:r w:rsidR="004A237B">
        <w:t>.</w:t>
      </w:r>
    </w:p>
    <w:p w14:paraId="6443F17E" w14:textId="23AC8A64" w:rsidR="00A90CC7" w:rsidRDefault="00A90CC7" w:rsidP="006641CD">
      <w:pPr>
        <w:spacing w:after="200" w:line="259" w:lineRule="auto"/>
      </w:pPr>
      <w:r w:rsidRPr="00A90CC7">
        <w:rPr>
          <w:b/>
          <w:bCs/>
        </w:rPr>
        <w:t>Avoid repeatedly pressing Delete or Backspace near the end of a section.</w:t>
      </w:r>
      <w:r w:rsidRPr="00A90CC7">
        <w:t xml:space="preserve"> If content from the next section moves onto the current page, you may have deleted a hidden section break, which can disrupt formatting throughout the document. Use Undo to restore the section break. If needed, use </w:t>
      </w:r>
      <w:r w:rsidRPr="00A90CC7">
        <w:rPr>
          <w:i/>
          <w:iCs/>
        </w:rPr>
        <w:t xml:space="preserve">Show/Hide ¶ </w:t>
      </w:r>
      <w:r w:rsidRPr="00A90CC7">
        <w:t xml:space="preserve">on the </w:t>
      </w:r>
      <w:r w:rsidRPr="00A90CC7">
        <w:rPr>
          <w:i/>
          <w:iCs/>
        </w:rPr>
        <w:t>Home</w:t>
      </w:r>
      <w:r w:rsidRPr="00A90CC7">
        <w:t xml:space="preserve"> tab to confirm that the section break is still present.</w:t>
      </w:r>
    </w:p>
    <w:p w14:paraId="136013E2" w14:textId="77777777" w:rsidR="00130D3B" w:rsidRPr="0048010A" w:rsidRDefault="00130D3B" w:rsidP="00BC38A5"/>
    <w:p w14:paraId="0B76D41C" w14:textId="77777777" w:rsidR="00511A1C" w:rsidRPr="0048010A" w:rsidRDefault="00511A1C" w:rsidP="00BC38A5">
      <w:pPr>
        <w:sectPr w:rsidR="00511A1C" w:rsidRPr="0048010A" w:rsidSect="00637545">
          <w:pgSz w:w="12240" w:h="15840"/>
          <w:pgMar w:top="1440" w:right="1440" w:bottom="1440" w:left="2160" w:header="720" w:footer="720" w:gutter="0"/>
          <w:cols w:space="720"/>
          <w:docGrid w:linePitch="360"/>
        </w:sectPr>
      </w:pPr>
    </w:p>
    <w:p w14:paraId="5C2533CC" w14:textId="4967A10A" w:rsidR="00511A1C" w:rsidRPr="004C6E0A" w:rsidRDefault="00511A1C" w:rsidP="004678D0">
      <w:pPr>
        <w:pStyle w:val="Heading2ExcludedfromTOC"/>
        <w:spacing w:after="240"/>
      </w:pPr>
      <w:r w:rsidRPr="004C6E0A">
        <w:lastRenderedPageBreak/>
        <w:t>VITA</w:t>
      </w:r>
    </w:p>
    <w:p w14:paraId="4D21B2FF" w14:textId="2799DBCB" w:rsidR="00511A1C" w:rsidRPr="00E94207" w:rsidRDefault="00511A1C" w:rsidP="00E94207">
      <w:pPr>
        <w:pStyle w:val="Paragraphtextvitanamedegree"/>
      </w:pPr>
      <w:r w:rsidRPr="00E94207">
        <w:t>Type Full Name Here</w:t>
      </w:r>
    </w:p>
    <w:p w14:paraId="1F744D1C" w14:textId="709C1396" w:rsidR="00511A1C" w:rsidRPr="00E94207" w:rsidRDefault="00511A1C" w:rsidP="00E94207">
      <w:pPr>
        <w:pStyle w:val="Paragraphtextvitanamedegree"/>
      </w:pPr>
      <w:r w:rsidRPr="00E94207">
        <w:t>Candidate for the Degree of</w:t>
      </w:r>
      <w:r w:rsidR="00E94207">
        <w:br w:type="textWrapping" w:clear="all"/>
      </w:r>
      <w:r w:rsidR="0049050E" w:rsidRPr="00E94207">
        <w:t>Doctor of Philosophy/Education</w:t>
      </w:r>
    </w:p>
    <w:p w14:paraId="20554398" w14:textId="613EDFDC" w:rsidR="00511A1C" w:rsidRPr="001171ED" w:rsidRDefault="00DC6344" w:rsidP="001171ED">
      <w:pPr>
        <w:pStyle w:val="Paragraphtextvitadissertation"/>
      </w:pPr>
      <w:r w:rsidRPr="001171ED">
        <w:t>Dissertation</w:t>
      </w:r>
      <w:r w:rsidR="00511A1C" w:rsidRPr="001171ED">
        <w:t>:</w:t>
      </w:r>
      <w:r w:rsidR="00DE47E6" w:rsidRPr="001171ED">
        <w:tab/>
      </w:r>
      <w:r w:rsidR="00511A1C" w:rsidRPr="001171ED">
        <w:t>TYPE FULL TITLE HERE IN ALL CAPS</w:t>
      </w:r>
    </w:p>
    <w:p w14:paraId="123575CC" w14:textId="441EDDE7" w:rsidR="00511A1C" w:rsidRPr="00E94207" w:rsidRDefault="00511A1C" w:rsidP="00E94207">
      <w:pPr>
        <w:pStyle w:val="Paragraphtextpageivinfoandvitamajorfield"/>
      </w:pPr>
      <w:r w:rsidRPr="00E94207">
        <w:t>Major Field</w:t>
      </w:r>
      <w:r w:rsidR="00127C59" w:rsidRPr="00E94207">
        <w:t>: Type</w:t>
      </w:r>
      <w:r w:rsidRPr="00E94207">
        <w:t xml:space="preserve"> Field Here</w:t>
      </w:r>
    </w:p>
    <w:p w14:paraId="776A2F06" w14:textId="6F33CA32" w:rsidR="00511A1C" w:rsidRDefault="00511A1C" w:rsidP="00F877EE">
      <w:pPr>
        <w:pStyle w:val="Paragraphtextpageivinfoandvitamajorfield"/>
      </w:pPr>
      <w:r w:rsidRPr="00E94207">
        <w:t>Biographical</w:t>
      </w:r>
      <w:r w:rsidRPr="0048010A">
        <w:t>:</w:t>
      </w:r>
    </w:p>
    <w:p w14:paraId="0B4389AB" w14:textId="77777777" w:rsidR="00010006" w:rsidRDefault="00010006" w:rsidP="00010006">
      <w:pPr>
        <w:pStyle w:val="Paragraphtextvitaeducation"/>
        <w:numPr>
          <w:ilvl w:val="0"/>
          <w:numId w:val="20"/>
        </w:numPr>
      </w:pPr>
      <w:r>
        <w:t>Education</w:t>
      </w:r>
    </w:p>
    <w:p w14:paraId="0E7D0E2E" w14:textId="77777777" w:rsidR="00010006" w:rsidRDefault="00202465" w:rsidP="00010006">
      <w:pPr>
        <w:pStyle w:val="Paragraphtextvitaeducation"/>
        <w:numPr>
          <w:ilvl w:val="1"/>
          <w:numId w:val="20"/>
        </w:numPr>
      </w:pPr>
      <w:r w:rsidRPr="004C006B">
        <w:t>Completed the requirements for the Doctor of Philosophy/Education in your major at Oklahoma State University, St</w:t>
      </w:r>
      <w:r w:rsidR="00DE0F85" w:rsidRPr="004C006B">
        <w:t>illwater, Oklahoma in December/</w:t>
      </w:r>
      <w:r w:rsidRPr="004C006B">
        <w:t>May</w:t>
      </w:r>
      <w:r w:rsidR="00DE0F85" w:rsidRPr="004C006B">
        <w:t>/</w:t>
      </w:r>
      <w:r w:rsidRPr="004C006B">
        <w:t>July, Year.</w:t>
      </w:r>
    </w:p>
    <w:p w14:paraId="02812818" w14:textId="77777777" w:rsidR="00010006" w:rsidRDefault="00511A1C" w:rsidP="00010006">
      <w:pPr>
        <w:pStyle w:val="Paragraphtextvitaeducation"/>
        <w:numPr>
          <w:ilvl w:val="1"/>
          <w:numId w:val="20"/>
        </w:numPr>
      </w:pPr>
      <w:r w:rsidRPr="004C006B">
        <w:t xml:space="preserve">Completed the requirements for the Master of </w:t>
      </w:r>
      <w:r w:rsidR="00202465" w:rsidRPr="004C006B">
        <w:t>Science/</w:t>
      </w:r>
      <w:r w:rsidRPr="004C006B">
        <w:t xml:space="preserve">Arts in your major at </w:t>
      </w:r>
      <w:r w:rsidR="0049050E" w:rsidRPr="004C006B">
        <w:t xml:space="preserve">University/College, City, </w:t>
      </w:r>
      <w:r w:rsidR="008C150B" w:rsidRPr="004C006B">
        <w:t>State/</w:t>
      </w:r>
      <w:r w:rsidR="0049050E" w:rsidRPr="004C006B">
        <w:t>Country in Year</w:t>
      </w:r>
      <w:r w:rsidRPr="004C006B">
        <w:t>.</w:t>
      </w:r>
    </w:p>
    <w:p w14:paraId="0A9ABE62" w14:textId="77777777" w:rsidR="00010006" w:rsidRDefault="00511A1C" w:rsidP="00010006">
      <w:pPr>
        <w:pStyle w:val="Paragraphtextvitaeducation"/>
        <w:numPr>
          <w:ilvl w:val="1"/>
          <w:numId w:val="20"/>
        </w:numPr>
      </w:pPr>
      <w:r w:rsidRPr="004C006B">
        <w:t xml:space="preserve">Completed the requirements for the Bachelor of </w:t>
      </w:r>
      <w:r w:rsidR="00A8028C" w:rsidRPr="004C006B">
        <w:t>Science/</w:t>
      </w:r>
      <w:r w:rsidRPr="004C006B">
        <w:t xml:space="preserve">Arts in your major at University/College, City, </w:t>
      </w:r>
      <w:r w:rsidR="008C150B" w:rsidRPr="004C006B">
        <w:t>State/</w:t>
      </w:r>
      <w:r w:rsidRPr="004C006B">
        <w:t>Country in Year.</w:t>
      </w:r>
    </w:p>
    <w:p w14:paraId="0DEF0F14" w14:textId="77777777" w:rsidR="00010006" w:rsidRDefault="00511A1C" w:rsidP="00010006">
      <w:pPr>
        <w:pStyle w:val="Paragraphtextvitaeducation"/>
        <w:numPr>
          <w:ilvl w:val="0"/>
          <w:numId w:val="20"/>
        </w:numPr>
      </w:pPr>
      <w:r w:rsidRPr="004C006B">
        <w:t>Experience:</w:t>
      </w:r>
    </w:p>
    <w:p w14:paraId="2C0DF291" w14:textId="3DC33609" w:rsidR="00557459" w:rsidRPr="00557459" w:rsidRDefault="00DA4D0D" w:rsidP="00557459">
      <w:pPr>
        <w:pStyle w:val="Paragraphtextvitaeducation"/>
        <w:numPr>
          <w:ilvl w:val="1"/>
          <w:numId w:val="20"/>
        </w:numPr>
      </w:pPr>
      <w:r>
        <w:t>Enter experience here.</w:t>
      </w:r>
    </w:p>
    <w:p w14:paraId="0B72E9FF" w14:textId="33175F62" w:rsidR="00557459" w:rsidRPr="00557459" w:rsidRDefault="00511A1C" w:rsidP="00557459">
      <w:pPr>
        <w:pStyle w:val="Paragraphtextvitaeducation"/>
        <w:numPr>
          <w:ilvl w:val="0"/>
          <w:numId w:val="20"/>
        </w:numPr>
      </w:pPr>
      <w:r w:rsidRPr="004C006B">
        <w:t>Professional Memberships:</w:t>
      </w:r>
    </w:p>
    <w:p w14:paraId="5A9DF036" w14:textId="48018A32" w:rsidR="00734D67" w:rsidRPr="00734D67" w:rsidRDefault="00DA4D0D" w:rsidP="00734D67">
      <w:pPr>
        <w:pStyle w:val="Paragraphtextvitaeducation"/>
        <w:numPr>
          <w:ilvl w:val="1"/>
          <w:numId w:val="20"/>
        </w:numPr>
      </w:pPr>
      <w:r>
        <w:t>Enter professional memberships here.</w:t>
      </w:r>
    </w:p>
    <w:p w14:paraId="361CDD2E" w14:textId="77777777" w:rsidR="000B0E80" w:rsidRDefault="00D576A8" w:rsidP="000B0E80">
      <w:pPr>
        <w:pBdr>
          <w:top w:val="single" w:sz="4" w:space="7" w:color="auto"/>
          <w:left w:val="single" w:sz="4" w:space="4" w:color="auto"/>
          <w:bottom w:val="single" w:sz="4" w:space="7" w:color="auto"/>
          <w:right w:val="single" w:sz="4" w:space="4" w:color="auto"/>
        </w:pBdr>
        <w:shd w:val="clear" w:color="auto" w:fill="F2F2F2" w:themeFill="background1" w:themeFillShade="F2"/>
        <w:spacing w:before="1440" w:after="160"/>
        <w:rPr>
          <w:b/>
          <w:bCs/>
          <w:sz w:val="24"/>
          <w:szCs w:val="24"/>
        </w:rPr>
      </w:pPr>
      <w:r w:rsidRPr="00D576A8">
        <w:rPr>
          <w:b/>
          <w:bCs/>
          <w:sz w:val="24"/>
          <w:szCs w:val="24"/>
        </w:rPr>
        <w:t>Delete this instruction box before submitting your manuscript.</w:t>
      </w:r>
    </w:p>
    <w:p w14:paraId="7F982D6E" w14:textId="24A4064A" w:rsidR="000B0E80" w:rsidRPr="000B0E80" w:rsidRDefault="000B0E80" w:rsidP="000B0E80">
      <w:pPr>
        <w:pBdr>
          <w:top w:val="single" w:sz="4" w:space="7" w:color="auto"/>
          <w:left w:val="single" w:sz="4" w:space="4" w:color="auto"/>
          <w:bottom w:val="single" w:sz="4" w:space="7" w:color="auto"/>
          <w:right w:val="single" w:sz="4" w:space="4" w:color="auto"/>
        </w:pBdr>
        <w:shd w:val="clear" w:color="auto" w:fill="F2F2F2" w:themeFill="background1" w:themeFillShade="F2"/>
        <w:spacing w:before="120" w:after="160"/>
        <w:rPr>
          <w:sz w:val="24"/>
          <w:szCs w:val="24"/>
        </w:rPr>
      </w:pPr>
      <w:r>
        <w:t>Limit the VITA to one page.</w:t>
      </w:r>
    </w:p>
    <w:sectPr w:rsidR="000B0E80" w:rsidRPr="000B0E80" w:rsidSect="00A31D26">
      <w:footerReference w:type="default" r:id="rId14"/>
      <w:pgSz w:w="12240" w:h="15840"/>
      <w:pgMar w:top="2880" w:right="1440" w:bottom="1440" w:left="2160" w:header="720" w:footer="106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66949" w14:textId="77777777" w:rsidR="005D6C56" w:rsidRDefault="005D6C56" w:rsidP="00BC38A5">
      <w:r>
        <w:separator/>
      </w:r>
    </w:p>
  </w:endnote>
  <w:endnote w:type="continuationSeparator" w:id="0">
    <w:p w14:paraId="3263C838" w14:textId="77777777" w:rsidR="005D6C56" w:rsidRDefault="005D6C56" w:rsidP="00BC3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okChampa">
    <w:charset w:val="DE"/>
    <w:family w:val="swiss"/>
    <w:pitch w:val="variable"/>
    <w:sig w:usb0="83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6957"/>
      <w:docPartObj>
        <w:docPartGallery w:val="Page Numbers (Bottom of Page)"/>
        <w:docPartUnique/>
      </w:docPartObj>
    </w:sdtPr>
    <w:sdtContent>
      <w:p w14:paraId="7173640C" w14:textId="4BCFAB2A" w:rsidR="00185459" w:rsidRDefault="00FC24A7" w:rsidP="007C5016">
        <w:pPr>
          <w:pStyle w:val="Footer"/>
          <w:jc w:val="center"/>
        </w:pPr>
        <w:r>
          <w:fldChar w:fldCharType="begin"/>
        </w:r>
        <w:r>
          <w:instrText xml:space="preserve"> PAGE   \* MERGEFORMAT </w:instrText>
        </w:r>
        <w:r>
          <w:fldChar w:fldCharType="separate"/>
        </w:r>
        <w:r w:rsidR="00A31D26">
          <w:rPr>
            <w:noProof/>
          </w:rPr>
          <w:t>ii</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4258244"/>
      <w:docPartObj>
        <w:docPartGallery w:val="Page Numbers (Bottom of Page)"/>
        <w:docPartUnique/>
      </w:docPartObj>
    </w:sdtPr>
    <w:sdtContent>
      <w:p w14:paraId="01748EDC" w14:textId="10211CAF" w:rsidR="00957197" w:rsidRDefault="00957197" w:rsidP="007C5016">
        <w:pPr>
          <w:pStyle w:val="Footer"/>
          <w:jc w:val="center"/>
        </w:pPr>
        <w:r>
          <w:fldChar w:fldCharType="begin"/>
        </w:r>
        <w:r>
          <w:instrText xml:space="preserve"> PAGE   \* MERGEFORMAT </w:instrText>
        </w:r>
        <w:r>
          <w:fldChar w:fldCharType="separate"/>
        </w:r>
        <w:r w:rsidR="00A31D26">
          <w:rPr>
            <w:noProof/>
          </w:rPr>
          <w:t>iii</w:t>
        </w:r>
        <w:r>
          <w:rPr>
            <w:noProof/>
          </w:rPr>
          <w:fldChar w:fldCharType="end"/>
        </w:r>
      </w:p>
    </w:sdtContent>
  </w:sdt>
  <w:p w14:paraId="6F992D50" w14:textId="77777777" w:rsidR="00957197" w:rsidRDefault="00957197" w:rsidP="00BC38A5">
    <w:r>
      <w:t>Acknowledgements reflect the views of the author and are not endorsed by committee member</w:t>
    </w:r>
    <w:r w:rsidR="00F56367">
      <w:t>s or Oklahoma State University.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778857"/>
      <w:docPartObj>
        <w:docPartGallery w:val="Page Numbers (Bottom of Page)"/>
        <w:docPartUnique/>
      </w:docPartObj>
    </w:sdtPr>
    <w:sdtContent>
      <w:p w14:paraId="7C2BE855" w14:textId="2347747F" w:rsidR="00957197" w:rsidRDefault="00957197" w:rsidP="007C5016">
        <w:pPr>
          <w:pStyle w:val="Footer"/>
          <w:jc w:val="center"/>
        </w:pPr>
        <w:r>
          <w:fldChar w:fldCharType="begin"/>
        </w:r>
        <w:r>
          <w:instrText xml:space="preserve"> PAGE   \* MERGEFORMAT </w:instrText>
        </w:r>
        <w:r>
          <w:fldChar w:fldCharType="separate"/>
        </w:r>
        <w:r w:rsidR="00A31D26">
          <w:rPr>
            <w:noProof/>
          </w:rPr>
          <w:t>11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435681"/>
      <w:docPartObj>
        <w:docPartGallery w:val="Page Numbers (Bottom of Page)"/>
        <w:docPartUnique/>
      </w:docPartObj>
    </w:sdtPr>
    <w:sdtContent>
      <w:p w14:paraId="452C9F6C" w14:textId="77777777" w:rsidR="004B1EA0" w:rsidRDefault="004B1EA0" w:rsidP="007C5016">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5C8D" w14:textId="77777777" w:rsidR="00FC24A7" w:rsidRPr="00957FDE" w:rsidRDefault="00FC24A7" w:rsidP="00957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9F083" w14:textId="77777777" w:rsidR="005D6C56" w:rsidRDefault="005D6C56" w:rsidP="00BC38A5">
      <w:r>
        <w:separator/>
      </w:r>
    </w:p>
  </w:footnote>
  <w:footnote w:type="continuationSeparator" w:id="0">
    <w:p w14:paraId="648500EB" w14:textId="77777777" w:rsidR="005D6C56" w:rsidRDefault="005D6C56" w:rsidP="00BC3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6F76"/>
    <w:multiLevelType w:val="hybridMultilevel"/>
    <w:tmpl w:val="C74A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01D49"/>
    <w:multiLevelType w:val="hybridMultilevel"/>
    <w:tmpl w:val="4618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11576"/>
    <w:multiLevelType w:val="hybridMultilevel"/>
    <w:tmpl w:val="DF88D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2280A"/>
    <w:multiLevelType w:val="hybridMultilevel"/>
    <w:tmpl w:val="D1229106"/>
    <w:lvl w:ilvl="0" w:tplc="FBF48734">
      <w:start w:val="1"/>
      <w:numFmt w:val="bullet"/>
      <w:pStyle w:val="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1159B"/>
    <w:multiLevelType w:val="multilevel"/>
    <w:tmpl w:val="F3A24270"/>
    <w:numStyleLink w:val="ListNoBullets"/>
  </w:abstractNum>
  <w:abstractNum w:abstractNumId="5" w15:restartNumberingAfterBreak="0">
    <w:nsid w:val="148E413D"/>
    <w:multiLevelType w:val="hybridMultilevel"/>
    <w:tmpl w:val="3B98B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4B0D8B"/>
    <w:multiLevelType w:val="multilevel"/>
    <w:tmpl w:val="F3A24270"/>
    <w:styleLink w:val="ListNoBullets"/>
    <w:lvl w:ilvl="0">
      <w:start w:val="1"/>
      <w:numFmt w:val="none"/>
      <w:lvlText w:val="%1"/>
      <w:lvlJc w:val="left"/>
      <w:pPr>
        <w:ind w:left="720" w:hanging="720"/>
      </w:pPr>
      <w:rPr>
        <w:rFonts w:ascii="Times New Roman" w:hAnsi="Times New Roman" w:hint="default"/>
        <w:color w:val="auto"/>
        <w:sz w:val="22"/>
      </w:rPr>
    </w:lvl>
    <w:lvl w:ilvl="1">
      <w:start w:val="1"/>
      <w:numFmt w:val="none"/>
      <w:lvlText w:val=" "/>
      <w:lvlJc w:val="left"/>
      <w:pPr>
        <w:ind w:left="1440" w:hanging="10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10448BC"/>
    <w:multiLevelType w:val="multilevel"/>
    <w:tmpl w:val="DF40394A"/>
    <w:numStyleLink w:val="ListWithoutBullets"/>
  </w:abstractNum>
  <w:abstractNum w:abstractNumId="8" w15:restartNumberingAfterBreak="0">
    <w:nsid w:val="286E4B84"/>
    <w:multiLevelType w:val="multilevel"/>
    <w:tmpl w:val="DF40394A"/>
    <w:styleLink w:val="ListWithoutBullets"/>
    <w:lvl w:ilvl="0">
      <w:start w:val="1"/>
      <w:numFmt w:val="none"/>
      <w:lvlText w:val="%1 "/>
      <w:lvlJc w:val="left"/>
      <w:pPr>
        <w:ind w:left="720" w:hanging="720"/>
      </w:pPr>
      <w:rPr>
        <w:rFonts w:hint="default"/>
      </w:rPr>
    </w:lvl>
    <w:lvl w:ilvl="1">
      <w:start w:val="1"/>
      <w:numFmt w:val="none"/>
      <w:lvlText w:val=" "/>
      <w:lvlJc w:val="left"/>
      <w:pPr>
        <w:ind w:left="1440" w:hanging="10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B4759B9"/>
    <w:multiLevelType w:val="hybridMultilevel"/>
    <w:tmpl w:val="9CE8F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A56267"/>
    <w:multiLevelType w:val="hybridMultilevel"/>
    <w:tmpl w:val="C8249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133672"/>
    <w:multiLevelType w:val="multilevel"/>
    <w:tmpl w:val="DF40394A"/>
    <w:numStyleLink w:val="ListWithoutBullets"/>
  </w:abstractNum>
  <w:abstractNum w:abstractNumId="12" w15:restartNumberingAfterBreak="0">
    <w:nsid w:val="452C7CE3"/>
    <w:multiLevelType w:val="hybridMultilevel"/>
    <w:tmpl w:val="BA1C3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B66845"/>
    <w:multiLevelType w:val="multilevel"/>
    <w:tmpl w:val="DF40394A"/>
    <w:numStyleLink w:val="ListWithoutBullets"/>
  </w:abstractNum>
  <w:abstractNum w:abstractNumId="14" w15:restartNumberingAfterBreak="0">
    <w:nsid w:val="491272F5"/>
    <w:multiLevelType w:val="multilevel"/>
    <w:tmpl w:val="F3A24270"/>
    <w:numStyleLink w:val="ListNoBullets"/>
  </w:abstractNum>
  <w:abstractNum w:abstractNumId="15" w15:restartNumberingAfterBreak="0">
    <w:nsid w:val="4C8D0A39"/>
    <w:multiLevelType w:val="multilevel"/>
    <w:tmpl w:val="F3A24270"/>
    <w:numStyleLink w:val="ListNoBullets"/>
  </w:abstractNum>
  <w:abstractNum w:abstractNumId="16" w15:restartNumberingAfterBreak="0">
    <w:nsid w:val="4ECD538E"/>
    <w:multiLevelType w:val="multilevel"/>
    <w:tmpl w:val="F3A24270"/>
    <w:numStyleLink w:val="ListNoBullets"/>
  </w:abstractNum>
  <w:abstractNum w:abstractNumId="17" w15:restartNumberingAfterBreak="0">
    <w:nsid w:val="5867335B"/>
    <w:multiLevelType w:val="hybridMultilevel"/>
    <w:tmpl w:val="D1D46844"/>
    <w:lvl w:ilvl="0" w:tplc="98D23152">
      <w:start w:val="1"/>
      <w:numFmt w:val="bullet"/>
      <w:lvlText w:val="•"/>
      <w:lvlJc w:val="left"/>
      <w:pPr>
        <w:ind w:left="720" w:hanging="360"/>
      </w:pPr>
    </w:lvl>
    <w:lvl w:ilvl="1" w:tplc="9D1EFA5E">
      <w:start w:val="1"/>
      <w:numFmt w:val="bullet"/>
      <w:lvlText w:val="o"/>
      <w:lvlJc w:val="left"/>
      <w:pPr>
        <w:ind w:left="1080" w:hanging="360"/>
      </w:pPr>
    </w:lvl>
    <w:lvl w:ilvl="2" w:tplc="9B9887F4">
      <w:numFmt w:val="decimal"/>
      <w:lvlText w:val=""/>
      <w:lvlJc w:val="left"/>
    </w:lvl>
    <w:lvl w:ilvl="3" w:tplc="0D64FE82">
      <w:numFmt w:val="decimal"/>
      <w:lvlText w:val=""/>
      <w:lvlJc w:val="left"/>
    </w:lvl>
    <w:lvl w:ilvl="4" w:tplc="5DB2DFE2">
      <w:numFmt w:val="decimal"/>
      <w:lvlText w:val=""/>
      <w:lvlJc w:val="left"/>
    </w:lvl>
    <w:lvl w:ilvl="5" w:tplc="91DAC6FC">
      <w:numFmt w:val="decimal"/>
      <w:lvlText w:val=""/>
      <w:lvlJc w:val="left"/>
    </w:lvl>
    <w:lvl w:ilvl="6" w:tplc="5F884814">
      <w:numFmt w:val="decimal"/>
      <w:lvlText w:val=""/>
      <w:lvlJc w:val="left"/>
    </w:lvl>
    <w:lvl w:ilvl="7" w:tplc="758012CE">
      <w:numFmt w:val="decimal"/>
      <w:lvlText w:val=""/>
      <w:lvlJc w:val="left"/>
    </w:lvl>
    <w:lvl w:ilvl="8" w:tplc="E1C85ED8">
      <w:numFmt w:val="decimal"/>
      <w:lvlText w:val=""/>
      <w:lvlJc w:val="left"/>
    </w:lvl>
  </w:abstractNum>
  <w:abstractNum w:abstractNumId="18" w15:restartNumberingAfterBreak="0">
    <w:nsid w:val="593C16F0"/>
    <w:multiLevelType w:val="hybridMultilevel"/>
    <w:tmpl w:val="3BDC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9777D"/>
    <w:multiLevelType w:val="hybridMultilevel"/>
    <w:tmpl w:val="22A6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D46D4C"/>
    <w:multiLevelType w:val="multilevel"/>
    <w:tmpl w:val="DF40394A"/>
    <w:numStyleLink w:val="ListWithoutBullets"/>
  </w:abstractNum>
  <w:abstractNum w:abstractNumId="21" w15:restartNumberingAfterBreak="0">
    <w:nsid w:val="7E6E047B"/>
    <w:multiLevelType w:val="hybridMultilevel"/>
    <w:tmpl w:val="082CC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2897027">
    <w:abstractNumId w:val="3"/>
  </w:num>
  <w:num w:numId="2" w16cid:durableId="1012146912">
    <w:abstractNumId w:val="5"/>
  </w:num>
  <w:num w:numId="3" w16cid:durableId="1508060171">
    <w:abstractNumId w:val="18"/>
  </w:num>
  <w:num w:numId="4" w16cid:durableId="353532193">
    <w:abstractNumId w:val="10"/>
  </w:num>
  <w:num w:numId="5" w16cid:durableId="559875137">
    <w:abstractNumId w:val="17"/>
    <w:lvlOverride w:ilvl="0">
      <w:startOverride w:val="1"/>
    </w:lvlOverride>
  </w:num>
  <w:num w:numId="6" w16cid:durableId="1197354573">
    <w:abstractNumId w:val="21"/>
  </w:num>
  <w:num w:numId="7" w16cid:durableId="1899196513">
    <w:abstractNumId w:val="2"/>
  </w:num>
  <w:num w:numId="8" w16cid:durableId="160318881">
    <w:abstractNumId w:val="0"/>
  </w:num>
  <w:num w:numId="9" w16cid:durableId="1061755436">
    <w:abstractNumId w:val="12"/>
  </w:num>
  <w:num w:numId="10" w16cid:durableId="352075099">
    <w:abstractNumId w:val="1"/>
  </w:num>
  <w:num w:numId="11" w16cid:durableId="1317997370">
    <w:abstractNumId w:val="6"/>
  </w:num>
  <w:num w:numId="12" w16cid:durableId="992416033">
    <w:abstractNumId w:val="15"/>
  </w:num>
  <w:num w:numId="13" w16cid:durableId="1687175854">
    <w:abstractNumId w:val="16"/>
  </w:num>
  <w:num w:numId="14" w16cid:durableId="58678172">
    <w:abstractNumId w:val="8"/>
  </w:num>
  <w:num w:numId="15" w16cid:durableId="6638658">
    <w:abstractNumId w:val="11"/>
  </w:num>
  <w:num w:numId="16" w16cid:durableId="601304360">
    <w:abstractNumId w:val="7"/>
  </w:num>
  <w:num w:numId="17" w16cid:durableId="1851872613">
    <w:abstractNumId w:val="13"/>
  </w:num>
  <w:num w:numId="18" w16cid:durableId="819421680">
    <w:abstractNumId w:val="20"/>
  </w:num>
  <w:num w:numId="19" w16cid:durableId="430664242">
    <w:abstractNumId w:val="14"/>
  </w:num>
  <w:num w:numId="20" w16cid:durableId="1810127921">
    <w:abstractNumId w:val="4"/>
  </w:num>
  <w:num w:numId="21" w16cid:durableId="450830952">
    <w:abstractNumId w:val="9"/>
  </w:num>
  <w:num w:numId="22" w16cid:durableId="6117438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50E"/>
    <w:rsid w:val="00003DDA"/>
    <w:rsid w:val="00010006"/>
    <w:rsid w:val="0002035A"/>
    <w:rsid w:val="000206C9"/>
    <w:rsid w:val="00024613"/>
    <w:rsid w:val="00031896"/>
    <w:rsid w:val="0003520E"/>
    <w:rsid w:val="00047232"/>
    <w:rsid w:val="00054FE4"/>
    <w:rsid w:val="00055138"/>
    <w:rsid w:val="00060ED2"/>
    <w:rsid w:val="000610EB"/>
    <w:rsid w:val="0007029B"/>
    <w:rsid w:val="00071481"/>
    <w:rsid w:val="00077A39"/>
    <w:rsid w:val="000804F8"/>
    <w:rsid w:val="00082A32"/>
    <w:rsid w:val="00082BD6"/>
    <w:rsid w:val="00084DC9"/>
    <w:rsid w:val="000858B4"/>
    <w:rsid w:val="0008614A"/>
    <w:rsid w:val="00090552"/>
    <w:rsid w:val="0009378B"/>
    <w:rsid w:val="00095F77"/>
    <w:rsid w:val="000A09D4"/>
    <w:rsid w:val="000A16D0"/>
    <w:rsid w:val="000A2D85"/>
    <w:rsid w:val="000A7DE7"/>
    <w:rsid w:val="000B0E80"/>
    <w:rsid w:val="000B2B08"/>
    <w:rsid w:val="000B3B37"/>
    <w:rsid w:val="000C0EBB"/>
    <w:rsid w:val="000C155D"/>
    <w:rsid w:val="000C2FBC"/>
    <w:rsid w:val="000C34F1"/>
    <w:rsid w:val="000C444E"/>
    <w:rsid w:val="000C6433"/>
    <w:rsid w:val="000D201E"/>
    <w:rsid w:val="000D5E90"/>
    <w:rsid w:val="000E0FB3"/>
    <w:rsid w:val="000E1CA3"/>
    <w:rsid w:val="000E7447"/>
    <w:rsid w:val="00100B8A"/>
    <w:rsid w:val="0010649B"/>
    <w:rsid w:val="00107906"/>
    <w:rsid w:val="001171ED"/>
    <w:rsid w:val="00127C59"/>
    <w:rsid w:val="00130D3B"/>
    <w:rsid w:val="00134920"/>
    <w:rsid w:val="001520AB"/>
    <w:rsid w:val="0015353C"/>
    <w:rsid w:val="00155194"/>
    <w:rsid w:val="001731C7"/>
    <w:rsid w:val="00185459"/>
    <w:rsid w:val="001866E3"/>
    <w:rsid w:val="00187C39"/>
    <w:rsid w:val="00194BBD"/>
    <w:rsid w:val="00195B3D"/>
    <w:rsid w:val="001A601A"/>
    <w:rsid w:val="001B1477"/>
    <w:rsid w:val="001C31F1"/>
    <w:rsid w:val="001D0C8D"/>
    <w:rsid w:val="001D34B5"/>
    <w:rsid w:val="001D480D"/>
    <w:rsid w:val="001D79DC"/>
    <w:rsid w:val="001E0F7B"/>
    <w:rsid w:val="001E13CF"/>
    <w:rsid w:val="001F245E"/>
    <w:rsid w:val="001F5028"/>
    <w:rsid w:val="00202465"/>
    <w:rsid w:val="00211777"/>
    <w:rsid w:val="002122FB"/>
    <w:rsid w:val="002138B2"/>
    <w:rsid w:val="0021710A"/>
    <w:rsid w:val="00221BE1"/>
    <w:rsid w:val="00225210"/>
    <w:rsid w:val="00225248"/>
    <w:rsid w:val="00227080"/>
    <w:rsid w:val="00227D09"/>
    <w:rsid w:val="00241E55"/>
    <w:rsid w:val="00243964"/>
    <w:rsid w:val="002523D7"/>
    <w:rsid w:val="00280F46"/>
    <w:rsid w:val="00284B6F"/>
    <w:rsid w:val="002878D9"/>
    <w:rsid w:val="002A0ECA"/>
    <w:rsid w:val="002A0F6F"/>
    <w:rsid w:val="002A3704"/>
    <w:rsid w:val="002A685F"/>
    <w:rsid w:val="002A755A"/>
    <w:rsid w:val="002A765F"/>
    <w:rsid w:val="002C06E7"/>
    <w:rsid w:val="002C4820"/>
    <w:rsid w:val="002D1B94"/>
    <w:rsid w:val="002D4484"/>
    <w:rsid w:val="002D75A1"/>
    <w:rsid w:val="002E0322"/>
    <w:rsid w:val="002E1614"/>
    <w:rsid w:val="002E2F4A"/>
    <w:rsid w:val="002F706E"/>
    <w:rsid w:val="00303168"/>
    <w:rsid w:val="00306C02"/>
    <w:rsid w:val="003324CD"/>
    <w:rsid w:val="00333108"/>
    <w:rsid w:val="003356E0"/>
    <w:rsid w:val="003370AF"/>
    <w:rsid w:val="00340C20"/>
    <w:rsid w:val="00341E9D"/>
    <w:rsid w:val="003500A9"/>
    <w:rsid w:val="003505AE"/>
    <w:rsid w:val="00363D6A"/>
    <w:rsid w:val="003652D0"/>
    <w:rsid w:val="00381437"/>
    <w:rsid w:val="00393AE2"/>
    <w:rsid w:val="003947EA"/>
    <w:rsid w:val="0039510B"/>
    <w:rsid w:val="00395FFB"/>
    <w:rsid w:val="00397A4E"/>
    <w:rsid w:val="003A1A37"/>
    <w:rsid w:val="003A2234"/>
    <w:rsid w:val="003A28C6"/>
    <w:rsid w:val="003A2C59"/>
    <w:rsid w:val="003A5BC9"/>
    <w:rsid w:val="003A64B3"/>
    <w:rsid w:val="003C55A7"/>
    <w:rsid w:val="003D4451"/>
    <w:rsid w:val="003D5460"/>
    <w:rsid w:val="003E113C"/>
    <w:rsid w:val="003F1D4B"/>
    <w:rsid w:val="003F4DBC"/>
    <w:rsid w:val="003F528C"/>
    <w:rsid w:val="004042A0"/>
    <w:rsid w:val="00407B28"/>
    <w:rsid w:val="00415CAC"/>
    <w:rsid w:val="00422C5E"/>
    <w:rsid w:val="00423C7C"/>
    <w:rsid w:val="0042590A"/>
    <w:rsid w:val="00432459"/>
    <w:rsid w:val="00436787"/>
    <w:rsid w:val="00440B1F"/>
    <w:rsid w:val="004441DE"/>
    <w:rsid w:val="00445D3A"/>
    <w:rsid w:val="004503E7"/>
    <w:rsid w:val="00455B72"/>
    <w:rsid w:val="0046361F"/>
    <w:rsid w:val="00464294"/>
    <w:rsid w:val="004678D0"/>
    <w:rsid w:val="00471BC1"/>
    <w:rsid w:val="00474EDD"/>
    <w:rsid w:val="00477738"/>
    <w:rsid w:val="0048010A"/>
    <w:rsid w:val="00481DF9"/>
    <w:rsid w:val="0049050E"/>
    <w:rsid w:val="00493230"/>
    <w:rsid w:val="004A237B"/>
    <w:rsid w:val="004A34FA"/>
    <w:rsid w:val="004B1EA0"/>
    <w:rsid w:val="004B4765"/>
    <w:rsid w:val="004B4CA0"/>
    <w:rsid w:val="004B5C22"/>
    <w:rsid w:val="004B7B6E"/>
    <w:rsid w:val="004C006B"/>
    <w:rsid w:val="004C1E35"/>
    <w:rsid w:val="004C47B7"/>
    <w:rsid w:val="004C6E0A"/>
    <w:rsid w:val="004D043B"/>
    <w:rsid w:val="004D0C14"/>
    <w:rsid w:val="004D377F"/>
    <w:rsid w:val="004D3AA8"/>
    <w:rsid w:val="004D56E6"/>
    <w:rsid w:val="004D6DE7"/>
    <w:rsid w:val="004E0ED2"/>
    <w:rsid w:val="004E34E6"/>
    <w:rsid w:val="004E3A99"/>
    <w:rsid w:val="00502A7E"/>
    <w:rsid w:val="00511A1C"/>
    <w:rsid w:val="00513037"/>
    <w:rsid w:val="0051342A"/>
    <w:rsid w:val="00526AFE"/>
    <w:rsid w:val="005404B1"/>
    <w:rsid w:val="0054062B"/>
    <w:rsid w:val="00547B48"/>
    <w:rsid w:val="00557459"/>
    <w:rsid w:val="00563FE9"/>
    <w:rsid w:val="00575EAC"/>
    <w:rsid w:val="0057738B"/>
    <w:rsid w:val="005775C8"/>
    <w:rsid w:val="005778FE"/>
    <w:rsid w:val="005819A8"/>
    <w:rsid w:val="0058348F"/>
    <w:rsid w:val="00590DAD"/>
    <w:rsid w:val="00591156"/>
    <w:rsid w:val="005959CF"/>
    <w:rsid w:val="005A4534"/>
    <w:rsid w:val="005A6ADA"/>
    <w:rsid w:val="005B66F8"/>
    <w:rsid w:val="005B7951"/>
    <w:rsid w:val="005C2A07"/>
    <w:rsid w:val="005C2ADA"/>
    <w:rsid w:val="005D4102"/>
    <w:rsid w:val="005D5FA8"/>
    <w:rsid w:val="005D6C56"/>
    <w:rsid w:val="005D7DD4"/>
    <w:rsid w:val="005E2C44"/>
    <w:rsid w:val="005F767F"/>
    <w:rsid w:val="00602AB1"/>
    <w:rsid w:val="00605B51"/>
    <w:rsid w:val="00607D60"/>
    <w:rsid w:val="00607ED1"/>
    <w:rsid w:val="006207B4"/>
    <w:rsid w:val="006238BF"/>
    <w:rsid w:val="0062415D"/>
    <w:rsid w:val="006243B8"/>
    <w:rsid w:val="0063630D"/>
    <w:rsid w:val="00637545"/>
    <w:rsid w:val="00641B21"/>
    <w:rsid w:val="00645F0E"/>
    <w:rsid w:val="00655476"/>
    <w:rsid w:val="006641CD"/>
    <w:rsid w:val="00687B35"/>
    <w:rsid w:val="00687C7F"/>
    <w:rsid w:val="00687E2E"/>
    <w:rsid w:val="00691521"/>
    <w:rsid w:val="00695BBA"/>
    <w:rsid w:val="00695F20"/>
    <w:rsid w:val="006A34B0"/>
    <w:rsid w:val="006B4869"/>
    <w:rsid w:val="006C6089"/>
    <w:rsid w:val="006D04BD"/>
    <w:rsid w:val="006D770A"/>
    <w:rsid w:val="006E0A73"/>
    <w:rsid w:val="006E7C96"/>
    <w:rsid w:val="006E7D00"/>
    <w:rsid w:val="00700C1B"/>
    <w:rsid w:val="0070276A"/>
    <w:rsid w:val="00704B91"/>
    <w:rsid w:val="00714438"/>
    <w:rsid w:val="007160D9"/>
    <w:rsid w:val="00730D46"/>
    <w:rsid w:val="0073222E"/>
    <w:rsid w:val="00734D67"/>
    <w:rsid w:val="00735456"/>
    <w:rsid w:val="00743AE1"/>
    <w:rsid w:val="007462A5"/>
    <w:rsid w:val="00752389"/>
    <w:rsid w:val="00752533"/>
    <w:rsid w:val="00754304"/>
    <w:rsid w:val="0075606A"/>
    <w:rsid w:val="00756165"/>
    <w:rsid w:val="00757E09"/>
    <w:rsid w:val="007602A4"/>
    <w:rsid w:val="00762C50"/>
    <w:rsid w:val="007700B6"/>
    <w:rsid w:val="0077176B"/>
    <w:rsid w:val="00791309"/>
    <w:rsid w:val="007A0C91"/>
    <w:rsid w:val="007A0F9F"/>
    <w:rsid w:val="007A1F29"/>
    <w:rsid w:val="007A2A5C"/>
    <w:rsid w:val="007B118A"/>
    <w:rsid w:val="007B3227"/>
    <w:rsid w:val="007B4B4E"/>
    <w:rsid w:val="007B7911"/>
    <w:rsid w:val="007C3866"/>
    <w:rsid w:val="007C5016"/>
    <w:rsid w:val="007D6D9A"/>
    <w:rsid w:val="007D70F5"/>
    <w:rsid w:val="007E6C7F"/>
    <w:rsid w:val="007F11D8"/>
    <w:rsid w:val="007F2219"/>
    <w:rsid w:val="007F43FD"/>
    <w:rsid w:val="007F57F0"/>
    <w:rsid w:val="008003F9"/>
    <w:rsid w:val="008108EF"/>
    <w:rsid w:val="0081096D"/>
    <w:rsid w:val="00821358"/>
    <w:rsid w:val="00827AC7"/>
    <w:rsid w:val="00837447"/>
    <w:rsid w:val="00837459"/>
    <w:rsid w:val="00837496"/>
    <w:rsid w:val="00840F27"/>
    <w:rsid w:val="00841278"/>
    <w:rsid w:val="00843E9F"/>
    <w:rsid w:val="0084518C"/>
    <w:rsid w:val="008501C3"/>
    <w:rsid w:val="00850D81"/>
    <w:rsid w:val="008511A5"/>
    <w:rsid w:val="00881A1E"/>
    <w:rsid w:val="00886363"/>
    <w:rsid w:val="0089007F"/>
    <w:rsid w:val="00893D19"/>
    <w:rsid w:val="008954D8"/>
    <w:rsid w:val="008A7502"/>
    <w:rsid w:val="008B53F0"/>
    <w:rsid w:val="008C150B"/>
    <w:rsid w:val="008D2AD6"/>
    <w:rsid w:val="008D774A"/>
    <w:rsid w:val="008E17E4"/>
    <w:rsid w:val="008E2107"/>
    <w:rsid w:val="008E49CF"/>
    <w:rsid w:val="008F0B2C"/>
    <w:rsid w:val="008F372A"/>
    <w:rsid w:val="008F3DEC"/>
    <w:rsid w:val="009004A8"/>
    <w:rsid w:val="00901DC4"/>
    <w:rsid w:val="00901E54"/>
    <w:rsid w:val="00906715"/>
    <w:rsid w:val="0093204E"/>
    <w:rsid w:val="009400E7"/>
    <w:rsid w:val="00947600"/>
    <w:rsid w:val="00957197"/>
    <w:rsid w:val="00957D44"/>
    <w:rsid w:val="00957FDE"/>
    <w:rsid w:val="00964798"/>
    <w:rsid w:val="00966A06"/>
    <w:rsid w:val="00971B8D"/>
    <w:rsid w:val="00973D3A"/>
    <w:rsid w:val="0097420C"/>
    <w:rsid w:val="00976574"/>
    <w:rsid w:val="0098118D"/>
    <w:rsid w:val="009A04D5"/>
    <w:rsid w:val="009B28DC"/>
    <w:rsid w:val="009B5FD5"/>
    <w:rsid w:val="009C12DB"/>
    <w:rsid w:val="009C156C"/>
    <w:rsid w:val="009C5E47"/>
    <w:rsid w:val="009D6BF9"/>
    <w:rsid w:val="009E38CD"/>
    <w:rsid w:val="009E45C7"/>
    <w:rsid w:val="009E7A9C"/>
    <w:rsid w:val="009F11BA"/>
    <w:rsid w:val="009F1305"/>
    <w:rsid w:val="00A2558D"/>
    <w:rsid w:val="00A276B0"/>
    <w:rsid w:val="00A31D26"/>
    <w:rsid w:val="00A342A6"/>
    <w:rsid w:val="00A3463D"/>
    <w:rsid w:val="00A37691"/>
    <w:rsid w:val="00A50CF8"/>
    <w:rsid w:val="00A514CF"/>
    <w:rsid w:val="00A55259"/>
    <w:rsid w:val="00A56BA3"/>
    <w:rsid w:val="00A629E3"/>
    <w:rsid w:val="00A62C58"/>
    <w:rsid w:val="00A64582"/>
    <w:rsid w:val="00A647A5"/>
    <w:rsid w:val="00A72006"/>
    <w:rsid w:val="00A75B05"/>
    <w:rsid w:val="00A76B2F"/>
    <w:rsid w:val="00A8028C"/>
    <w:rsid w:val="00A851F1"/>
    <w:rsid w:val="00A86EF7"/>
    <w:rsid w:val="00A90CC7"/>
    <w:rsid w:val="00A9135A"/>
    <w:rsid w:val="00A94762"/>
    <w:rsid w:val="00AB3B84"/>
    <w:rsid w:val="00AC2A7C"/>
    <w:rsid w:val="00AC3A15"/>
    <w:rsid w:val="00AD05A3"/>
    <w:rsid w:val="00AD4AB6"/>
    <w:rsid w:val="00AF18E8"/>
    <w:rsid w:val="00AF1ABF"/>
    <w:rsid w:val="00AF2907"/>
    <w:rsid w:val="00B01AE7"/>
    <w:rsid w:val="00B03AB4"/>
    <w:rsid w:val="00B06842"/>
    <w:rsid w:val="00B179F7"/>
    <w:rsid w:val="00B3076E"/>
    <w:rsid w:val="00B324A2"/>
    <w:rsid w:val="00B35546"/>
    <w:rsid w:val="00B37CBC"/>
    <w:rsid w:val="00B4126A"/>
    <w:rsid w:val="00B53BEA"/>
    <w:rsid w:val="00B564F1"/>
    <w:rsid w:val="00B623A5"/>
    <w:rsid w:val="00B62CFC"/>
    <w:rsid w:val="00B66231"/>
    <w:rsid w:val="00B737B0"/>
    <w:rsid w:val="00B74F58"/>
    <w:rsid w:val="00B75E13"/>
    <w:rsid w:val="00B81068"/>
    <w:rsid w:val="00B82E7A"/>
    <w:rsid w:val="00B83B51"/>
    <w:rsid w:val="00B83CA2"/>
    <w:rsid w:val="00B84B56"/>
    <w:rsid w:val="00B948E8"/>
    <w:rsid w:val="00B94E6D"/>
    <w:rsid w:val="00B960E4"/>
    <w:rsid w:val="00B97951"/>
    <w:rsid w:val="00BA1167"/>
    <w:rsid w:val="00BA36B2"/>
    <w:rsid w:val="00BB14F8"/>
    <w:rsid w:val="00BB4521"/>
    <w:rsid w:val="00BB5B05"/>
    <w:rsid w:val="00BB7E11"/>
    <w:rsid w:val="00BC03A8"/>
    <w:rsid w:val="00BC38A5"/>
    <w:rsid w:val="00BD6C78"/>
    <w:rsid w:val="00BE0F24"/>
    <w:rsid w:val="00BE6E14"/>
    <w:rsid w:val="00BF186D"/>
    <w:rsid w:val="00C04E64"/>
    <w:rsid w:val="00C210A9"/>
    <w:rsid w:val="00C26E82"/>
    <w:rsid w:val="00C31DB6"/>
    <w:rsid w:val="00C33F8A"/>
    <w:rsid w:val="00C34324"/>
    <w:rsid w:val="00C41B6F"/>
    <w:rsid w:val="00C44FC7"/>
    <w:rsid w:val="00C530B6"/>
    <w:rsid w:val="00C54313"/>
    <w:rsid w:val="00C57D01"/>
    <w:rsid w:val="00C62BAB"/>
    <w:rsid w:val="00C67733"/>
    <w:rsid w:val="00C739B9"/>
    <w:rsid w:val="00C82E92"/>
    <w:rsid w:val="00C83050"/>
    <w:rsid w:val="00C849D7"/>
    <w:rsid w:val="00C96EDA"/>
    <w:rsid w:val="00CA0097"/>
    <w:rsid w:val="00CB7705"/>
    <w:rsid w:val="00CC1140"/>
    <w:rsid w:val="00CC129A"/>
    <w:rsid w:val="00CC562F"/>
    <w:rsid w:val="00CD4721"/>
    <w:rsid w:val="00CD5537"/>
    <w:rsid w:val="00CD569A"/>
    <w:rsid w:val="00CE22B8"/>
    <w:rsid w:val="00CE62A3"/>
    <w:rsid w:val="00CF3DBA"/>
    <w:rsid w:val="00D039BF"/>
    <w:rsid w:val="00D04EA3"/>
    <w:rsid w:val="00D07B72"/>
    <w:rsid w:val="00D10EE1"/>
    <w:rsid w:val="00D113B6"/>
    <w:rsid w:val="00D12EF6"/>
    <w:rsid w:val="00D14BE3"/>
    <w:rsid w:val="00D213E3"/>
    <w:rsid w:val="00D22F02"/>
    <w:rsid w:val="00D24DFD"/>
    <w:rsid w:val="00D33403"/>
    <w:rsid w:val="00D3503D"/>
    <w:rsid w:val="00D36295"/>
    <w:rsid w:val="00D363B9"/>
    <w:rsid w:val="00D41D9D"/>
    <w:rsid w:val="00D576A8"/>
    <w:rsid w:val="00D662FB"/>
    <w:rsid w:val="00D701A8"/>
    <w:rsid w:val="00D7314D"/>
    <w:rsid w:val="00D7361C"/>
    <w:rsid w:val="00D77C11"/>
    <w:rsid w:val="00D81065"/>
    <w:rsid w:val="00D829C4"/>
    <w:rsid w:val="00D90E1B"/>
    <w:rsid w:val="00D9669F"/>
    <w:rsid w:val="00DA20CD"/>
    <w:rsid w:val="00DA2109"/>
    <w:rsid w:val="00DA2496"/>
    <w:rsid w:val="00DA4D0D"/>
    <w:rsid w:val="00DA7D2F"/>
    <w:rsid w:val="00DC0E3C"/>
    <w:rsid w:val="00DC6344"/>
    <w:rsid w:val="00DC7633"/>
    <w:rsid w:val="00DD5FA3"/>
    <w:rsid w:val="00DE0F85"/>
    <w:rsid w:val="00DE47E6"/>
    <w:rsid w:val="00DF48B7"/>
    <w:rsid w:val="00E0162C"/>
    <w:rsid w:val="00E03129"/>
    <w:rsid w:val="00E0568F"/>
    <w:rsid w:val="00E12079"/>
    <w:rsid w:val="00E23A86"/>
    <w:rsid w:val="00E241ED"/>
    <w:rsid w:val="00E25B92"/>
    <w:rsid w:val="00E26F71"/>
    <w:rsid w:val="00E47D56"/>
    <w:rsid w:val="00E53F3E"/>
    <w:rsid w:val="00E66112"/>
    <w:rsid w:val="00E75F10"/>
    <w:rsid w:val="00E83394"/>
    <w:rsid w:val="00E85D08"/>
    <w:rsid w:val="00E87106"/>
    <w:rsid w:val="00E91FD1"/>
    <w:rsid w:val="00E94207"/>
    <w:rsid w:val="00E95DB7"/>
    <w:rsid w:val="00EA4FA6"/>
    <w:rsid w:val="00EA6091"/>
    <w:rsid w:val="00EB327B"/>
    <w:rsid w:val="00EC3A7A"/>
    <w:rsid w:val="00ED62D8"/>
    <w:rsid w:val="00EE7348"/>
    <w:rsid w:val="00EF26CC"/>
    <w:rsid w:val="00EF537F"/>
    <w:rsid w:val="00EF7EF9"/>
    <w:rsid w:val="00F007D8"/>
    <w:rsid w:val="00F03DB1"/>
    <w:rsid w:val="00F07983"/>
    <w:rsid w:val="00F110C4"/>
    <w:rsid w:val="00F11170"/>
    <w:rsid w:val="00F1566E"/>
    <w:rsid w:val="00F1752D"/>
    <w:rsid w:val="00F229C4"/>
    <w:rsid w:val="00F246DD"/>
    <w:rsid w:val="00F2529D"/>
    <w:rsid w:val="00F30693"/>
    <w:rsid w:val="00F33027"/>
    <w:rsid w:val="00F364CF"/>
    <w:rsid w:val="00F43FD0"/>
    <w:rsid w:val="00F47832"/>
    <w:rsid w:val="00F56367"/>
    <w:rsid w:val="00F6057B"/>
    <w:rsid w:val="00F6076F"/>
    <w:rsid w:val="00F700D5"/>
    <w:rsid w:val="00F71B4C"/>
    <w:rsid w:val="00F76A9A"/>
    <w:rsid w:val="00F8302B"/>
    <w:rsid w:val="00F87531"/>
    <w:rsid w:val="00F877EE"/>
    <w:rsid w:val="00F87FF4"/>
    <w:rsid w:val="00F93637"/>
    <w:rsid w:val="00FB7117"/>
    <w:rsid w:val="00FC11AB"/>
    <w:rsid w:val="00FC1D83"/>
    <w:rsid w:val="00FC24A7"/>
    <w:rsid w:val="00FC59E7"/>
    <w:rsid w:val="00FC5F0F"/>
    <w:rsid w:val="00FC6BE8"/>
    <w:rsid w:val="00FD0F98"/>
    <w:rsid w:val="00FD478A"/>
    <w:rsid w:val="00FD5841"/>
    <w:rsid w:val="00FD59C5"/>
    <w:rsid w:val="00FE1CE2"/>
    <w:rsid w:val="00FE3A9A"/>
    <w:rsid w:val="00FE3D9E"/>
    <w:rsid w:val="00FE6279"/>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B2768"/>
  <w15:docId w15:val="{C0698CBD-B9A7-4DE6-89EC-7E733A9E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22E"/>
    <w:pPr>
      <w:spacing w:after="0" w:line="240" w:lineRule="auto"/>
    </w:pPr>
    <w:rPr>
      <w:rFonts w:ascii="Times New Roman" w:hAnsi="Times New Roman" w:cs="Times New Roman"/>
    </w:rPr>
  </w:style>
  <w:style w:type="paragraph" w:styleId="Heading1">
    <w:name w:val="heading 1"/>
    <w:basedOn w:val="Normal"/>
    <w:next w:val="Normal"/>
    <w:link w:val="Heading1Char"/>
    <w:uiPriority w:val="9"/>
    <w:qFormat/>
    <w:rsid w:val="00477738"/>
    <w:pPr>
      <w:widowControl w:val="0"/>
      <w:spacing w:after="960" w:line="480" w:lineRule="auto"/>
      <w:jc w:val="center"/>
      <w:outlineLvl w:val="0"/>
    </w:pPr>
    <w:rPr>
      <w:rFonts w:asciiTheme="majorHAnsi" w:eastAsiaTheme="majorEastAsia" w:hAnsiTheme="majorHAnsi" w:cstheme="majorBidi"/>
      <w:caps/>
      <w:kern w:val="28"/>
      <w:sz w:val="24"/>
      <w:szCs w:val="32"/>
    </w:rPr>
  </w:style>
  <w:style w:type="paragraph" w:styleId="Heading2">
    <w:name w:val="heading 2"/>
    <w:next w:val="Normal"/>
    <w:link w:val="Heading2Char"/>
    <w:uiPriority w:val="9"/>
    <w:unhideWhenUsed/>
    <w:qFormat/>
    <w:rsid w:val="00D36295"/>
    <w:pPr>
      <w:widowControl w:val="0"/>
      <w:spacing w:after="960" w:line="240" w:lineRule="auto"/>
      <w:jc w:val="center"/>
      <w:outlineLvl w:val="1"/>
    </w:pPr>
    <w:rPr>
      <w:rFonts w:asciiTheme="majorHAnsi" w:eastAsiaTheme="majorEastAsia" w:hAnsiTheme="majorHAnsi" w:cstheme="majorBidi"/>
      <w:caps/>
      <w:kern w:val="28"/>
      <w:sz w:val="24"/>
      <w:szCs w:val="26"/>
    </w:rPr>
  </w:style>
  <w:style w:type="paragraph" w:styleId="Heading3">
    <w:name w:val="heading 3"/>
    <w:next w:val="Paragraphtextchapterbodytext"/>
    <w:link w:val="Heading3Char"/>
    <w:uiPriority w:val="9"/>
    <w:unhideWhenUsed/>
    <w:qFormat/>
    <w:rsid w:val="00575EAC"/>
    <w:pPr>
      <w:keepNext/>
      <w:spacing w:before="240" w:after="0" w:line="480" w:lineRule="auto"/>
      <w:jc w:val="center"/>
      <w:outlineLvl w:val="2"/>
    </w:pPr>
    <w:rPr>
      <w:rFonts w:ascii="Times New Roman" w:hAnsi="Times New Roman" w:cs="Times New Roman"/>
      <w:b/>
      <w:bCs/>
      <w:kern w:val="28"/>
      <w:sz w:val="24"/>
      <w:szCs w:val="24"/>
    </w:rPr>
  </w:style>
  <w:style w:type="paragraph" w:styleId="Heading4">
    <w:name w:val="heading 4"/>
    <w:next w:val="Paragraphtextchapterbodytext"/>
    <w:link w:val="Heading4Char"/>
    <w:uiPriority w:val="9"/>
    <w:unhideWhenUsed/>
    <w:qFormat/>
    <w:rsid w:val="00575EAC"/>
    <w:pPr>
      <w:keepNext/>
      <w:spacing w:before="240" w:after="0" w:line="480" w:lineRule="auto"/>
      <w:outlineLvl w:val="3"/>
    </w:pPr>
    <w:rPr>
      <w:rFonts w:ascii="Times New Roman" w:hAnsi="Times New Roman" w:cs="Times New Roman"/>
      <w:b/>
      <w:bCs/>
      <w:kern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95DB7"/>
    <w:pPr>
      <w:widowControl w:val="0"/>
      <w:overflowPunct w:val="0"/>
      <w:autoSpaceDE w:val="0"/>
      <w:autoSpaceDN w:val="0"/>
      <w:adjustRightInd w:val="0"/>
      <w:jc w:val="center"/>
    </w:pPr>
    <w:rPr>
      <w:rFonts w:eastAsia="Times New Roman"/>
      <w:kern w:val="28"/>
      <w:sz w:val="24"/>
      <w:szCs w:val="24"/>
    </w:rPr>
  </w:style>
  <w:style w:type="character" w:customStyle="1" w:styleId="TitleChar">
    <w:name w:val="Title Char"/>
    <w:basedOn w:val="DefaultParagraphFont"/>
    <w:link w:val="Title"/>
    <w:rsid w:val="00E95DB7"/>
    <w:rPr>
      <w:rFonts w:ascii="Times New Roman" w:eastAsia="Times New Roman" w:hAnsi="Times New Roman" w:cs="Times New Roman"/>
      <w:kern w:val="28"/>
      <w:sz w:val="24"/>
      <w:szCs w:val="24"/>
    </w:rPr>
  </w:style>
  <w:style w:type="paragraph" w:styleId="Header">
    <w:name w:val="header"/>
    <w:basedOn w:val="Normal"/>
    <w:link w:val="HeaderChar"/>
    <w:uiPriority w:val="99"/>
    <w:unhideWhenUsed/>
    <w:rsid w:val="00641B21"/>
    <w:pPr>
      <w:tabs>
        <w:tab w:val="center" w:pos="4680"/>
        <w:tab w:val="right" w:pos="9360"/>
      </w:tabs>
    </w:pPr>
  </w:style>
  <w:style w:type="character" w:customStyle="1" w:styleId="HeaderChar">
    <w:name w:val="Header Char"/>
    <w:basedOn w:val="DefaultParagraphFont"/>
    <w:link w:val="Header"/>
    <w:uiPriority w:val="99"/>
    <w:rsid w:val="00641B21"/>
  </w:style>
  <w:style w:type="paragraph" w:styleId="Footer">
    <w:name w:val="footer"/>
    <w:basedOn w:val="Normal"/>
    <w:link w:val="FooterChar"/>
    <w:unhideWhenUsed/>
    <w:rsid w:val="00641B21"/>
    <w:pPr>
      <w:tabs>
        <w:tab w:val="center" w:pos="4680"/>
        <w:tab w:val="right" w:pos="9360"/>
      </w:tabs>
    </w:pPr>
  </w:style>
  <w:style w:type="character" w:customStyle="1" w:styleId="FooterChar">
    <w:name w:val="Footer Char"/>
    <w:basedOn w:val="DefaultParagraphFont"/>
    <w:link w:val="Footer"/>
    <w:uiPriority w:val="99"/>
    <w:rsid w:val="00641B21"/>
  </w:style>
  <w:style w:type="character" w:styleId="PageNumber">
    <w:name w:val="page number"/>
    <w:basedOn w:val="DefaultParagraphFont"/>
    <w:rsid w:val="00511A1C"/>
  </w:style>
  <w:style w:type="paragraph" w:styleId="TOC1">
    <w:name w:val="toc 1"/>
    <w:next w:val="Normal"/>
    <w:autoRedefine/>
    <w:uiPriority w:val="39"/>
    <w:unhideWhenUsed/>
    <w:rsid w:val="00082A32"/>
    <w:pPr>
      <w:tabs>
        <w:tab w:val="left" w:leader="dot" w:pos="8280"/>
      </w:tabs>
      <w:spacing w:before="480" w:after="240" w:line="240" w:lineRule="auto"/>
    </w:pPr>
    <w:rPr>
      <w:rFonts w:ascii="Times New Roman" w:hAnsi="Times New Roman" w:cs="Times New Roman"/>
      <w:kern w:val="24"/>
      <w:sz w:val="24"/>
    </w:rPr>
  </w:style>
  <w:style w:type="paragraph" w:styleId="TOC2">
    <w:name w:val="toc 2"/>
    <w:next w:val="Normal"/>
    <w:autoRedefine/>
    <w:uiPriority w:val="39"/>
    <w:unhideWhenUsed/>
    <w:rsid w:val="00082A32"/>
    <w:pPr>
      <w:keepNext/>
      <w:tabs>
        <w:tab w:val="left" w:leader="dot" w:pos="8280"/>
      </w:tabs>
      <w:spacing w:after="0" w:line="240" w:lineRule="auto"/>
      <w:ind w:left="360"/>
    </w:pPr>
    <w:rPr>
      <w:rFonts w:ascii="Times New Roman" w:hAnsi="Times New Roman" w:cs="Times New Roman"/>
      <w:kern w:val="24"/>
      <w:sz w:val="24"/>
    </w:rPr>
  </w:style>
  <w:style w:type="paragraph" w:customStyle="1" w:styleId="SingleSpacedNormal">
    <w:name w:val="Single Spaced Normal"/>
    <w:basedOn w:val="Normal"/>
    <w:link w:val="SingleSpacedNormalChar"/>
    <w:qFormat/>
    <w:rsid w:val="001C31F1"/>
    <w:pPr>
      <w:spacing w:after="480"/>
    </w:pPr>
    <w:rPr>
      <w:bCs/>
      <w:iCs/>
    </w:rPr>
  </w:style>
  <w:style w:type="character" w:customStyle="1" w:styleId="SingleSpacedNormalChar">
    <w:name w:val="Single Spaced Normal Char"/>
    <w:basedOn w:val="DefaultParagraphFont"/>
    <w:link w:val="SingleSpacedNormal"/>
    <w:rsid w:val="001C31F1"/>
    <w:rPr>
      <w:rFonts w:ascii="Times New Roman" w:hAnsi="Times New Roman" w:cs="Times New Roman"/>
      <w:bCs/>
      <w:iCs/>
    </w:rPr>
  </w:style>
  <w:style w:type="character" w:customStyle="1" w:styleId="Heading1Char">
    <w:name w:val="Heading 1 Char"/>
    <w:basedOn w:val="DefaultParagraphFont"/>
    <w:link w:val="Heading1"/>
    <w:uiPriority w:val="9"/>
    <w:rsid w:val="00477738"/>
    <w:rPr>
      <w:rFonts w:asciiTheme="majorHAnsi" w:eastAsiaTheme="majorEastAsia" w:hAnsiTheme="majorHAnsi" w:cstheme="majorBidi"/>
      <w:caps/>
      <w:kern w:val="28"/>
      <w:sz w:val="24"/>
      <w:szCs w:val="32"/>
    </w:rPr>
  </w:style>
  <w:style w:type="paragraph" w:customStyle="1" w:styleId="Paragraphtexttitlepagename">
    <w:name w:val="Paragraph text (title page name)"/>
    <w:next w:val="Normal"/>
    <w:qFormat/>
    <w:rsid w:val="0002035A"/>
    <w:pPr>
      <w:spacing w:after="240" w:line="480" w:lineRule="auto"/>
      <w:jc w:val="center"/>
    </w:pPr>
    <w:rPr>
      <w:rFonts w:ascii="Times New Roman" w:hAnsi="Times New Roman" w:cs="Times New Roman"/>
    </w:rPr>
  </w:style>
  <w:style w:type="paragraph" w:customStyle="1" w:styleId="Paragraphtexttitlepagedegreeinfo">
    <w:name w:val="Paragraph text (title page degree info)"/>
    <w:next w:val="Normal"/>
    <w:qFormat/>
    <w:rsid w:val="0002035A"/>
    <w:pPr>
      <w:tabs>
        <w:tab w:val="left" w:pos="0"/>
      </w:tabs>
      <w:spacing w:after="0"/>
      <w:jc w:val="center"/>
    </w:pPr>
    <w:rPr>
      <w:rFonts w:ascii="Times New Roman" w:hAnsi="Times New Roman" w:cs="Times New Roman"/>
    </w:rPr>
  </w:style>
  <w:style w:type="paragraph" w:customStyle="1" w:styleId="Paragraphtexttitlepagebacheloryear">
    <w:name w:val="Paragraph text (title page bachelor year)"/>
    <w:next w:val="Normal"/>
    <w:qFormat/>
    <w:rsid w:val="0002035A"/>
    <w:pPr>
      <w:spacing w:after="240"/>
      <w:jc w:val="center"/>
    </w:pPr>
    <w:rPr>
      <w:rFonts w:ascii="Times New Roman" w:hAnsi="Times New Roman" w:cs="Times New Roman"/>
    </w:rPr>
  </w:style>
  <w:style w:type="paragraph" w:customStyle="1" w:styleId="Paragraphtexttitlepagemastersyear">
    <w:name w:val="Paragraph text (title page masters year)"/>
    <w:qFormat/>
    <w:rsid w:val="0002035A"/>
    <w:pPr>
      <w:spacing w:after="960"/>
      <w:jc w:val="center"/>
    </w:pPr>
    <w:rPr>
      <w:rFonts w:ascii="Times New Roman" w:hAnsi="Times New Roman" w:cs="Times New Roman"/>
    </w:rPr>
  </w:style>
  <w:style w:type="paragraph" w:customStyle="1" w:styleId="Paragraphtexttitlepagedoctorateinfo">
    <w:name w:val="Paragraph text (title page doctorate info)"/>
    <w:next w:val="Normal"/>
    <w:qFormat/>
    <w:rsid w:val="0002035A"/>
    <w:pPr>
      <w:spacing w:after="0" w:line="240" w:lineRule="auto"/>
      <w:jc w:val="center"/>
    </w:pPr>
    <w:rPr>
      <w:rFonts w:ascii="Times New Roman" w:eastAsia="Times New Roman" w:hAnsi="Times New Roman" w:cs="Times New Roman"/>
      <w:kern w:val="28"/>
      <w:sz w:val="24"/>
      <w:szCs w:val="24"/>
    </w:rPr>
  </w:style>
  <w:style w:type="paragraph" w:customStyle="1" w:styleId="Paragraphtextpageiifulltitle">
    <w:name w:val="Paragraph text (page ii full title)"/>
    <w:next w:val="Normal"/>
    <w:qFormat/>
    <w:rsid w:val="0002035A"/>
    <w:pPr>
      <w:spacing w:after="960" w:line="480" w:lineRule="auto"/>
      <w:jc w:val="center"/>
    </w:pPr>
    <w:rPr>
      <w:rFonts w:ascii="Times New Roman" w:eastAsia="Times New Roman" w:hAnsi="Times New Roman" w:cs="Times New Roman"/>
      <w:caps/>
      <w:kern w:val="28"/>
      <w:sz w:val="24"/>
      <w:szCs w:val="24"/>
    </w:rPr>
  </w:style>
  <w:style w:type="paragraph" w:customStyle="1" w:styleId="Paragraphtextpageiidissertationapproved">
    <w:name w:val="Paragraph text (page ii dissertation approved)"/>
    <w:next w:val="Normal"/>
    <w:qFormat/>
    <w:rsid w:val="0002035A"/>
    <w:pPr>
      <w:spacing w:after="720"/>
    </w:pPr>
    <w:rPr>
      <w:rFonts w:ascii="Times New Roman" w:hAnsi="Times New Roman" w:cs="Times New Roman"/>
    </w:rPr>
  </w:style>
  <w:style w:type="character" w:styleId="CommentReference">
    <w:name w:val="annotation reference"/>
    <w:basedOn w:val="DefaultParagraphFont"/>
    <w:uiPriority w:val="99"/>
    <w:semiHidden/>
    <w:unhideWhenUsed/>
    <w:rsid w:val="0046361F"/>
    <w:rPr>
      <w:sz w:val="16"/>
      <w:szCs w:val="16"/>
    </w:rPr>
  </w:style>
  <w:style w:type="paragraph" w:styleId="CommentText">
    <w:name w:val="annotation text"/>
    <w:basedOn w:val="Normal"/>
    <w:link w:val="CommentTextChar"/>
    <w:uiPriority w:val="99"/>
    <w:unhideWhenUsed/>
    <w:rsid w:val="0046361F"/>
    <w:rPr>
      <w:sz w:val="20"/>
      <w:szCs w:val="20"/>
    </w:rPr>
  </w:style>
  <w:style w:type="character" w:customStyle="1" w:styleId="CommentTextChar">
    <w:name w:val="Comment Text Char"/>
    <w:basedOn w:val="DefaultParagraphFont"/>
    <w:link w:val="CommentText"/>
    <w:uiPriority w:val="99"/>
    <w:rsid w:val="0046361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361F"/>
    <w:rPr>
      <w:b/>
      <w:bCs/>
    </w:rPr>
  </w:style>
  <w:style w:type="character" w:customStyle="1" w:styleId="CommentSubjectChar">
    <w:name w:val="Comment Subject Char"/>
    <w:basedOn w:val="CommentTextChar"/>
    <w:link w:val="CommentSubject"/>
    <w:uiPriority w:val="99"/>
    <w:semiHidden/>
    <w:rsid w:val="0046361F"/>
    <w:rPr>
      <w:rFonts w:ascii="Times New Roman" w:hAnsi="Times New Roman" w:cs="Times New Roman"/>
      <w:b/>
      <w:bCs/>
      <w:sz w:val="20"/>
      <w:szCs w:val="20"/>
    </w:rPr>
  </w:style>
  <w:style w:type="paragraph" w:styleId="Revision">
    <w:name w:val="Revision"/>
    <w:hidden/>
    <w:uiPriority w:val="99"/>
    <w:semiHidden/>
    <w:rsid w:val="00047232"/>
    <w:pPr>
      <w:spacing w:after="0" w:line="240" w:lineRule="auto"/>
    </w:pPr>
    <w:rPr>
      <w:rFonts w:ascii="Times New Roman" w:hAnsi="Times New Roman" w:cs="Times New Roman"/>
    </w:rPr>
  </w:style>
  <w:style w:type="paragraph" w:customStyle="1" w:styleId="Paragraphtextpageivinfoandvitamajorfield">
    <w:name w:val="Paragraph text (page iv info and vita major field)"/>
    <w:next w:val="Normal"/>
    <w:qFormat/>
    <w:rsid w:val="005A6ADA"/>
    <w:pPr>
      <w:spacing w:after="240" w:line="240" w:lineRule="auto"/>
    </w:pPr>
    <w:rPr>
      <w:rFonts w:ascii="Times New Roman" w:eastAsia="Times New Roman" w:hAnsi="Times New Roman" w:cs="Times New Roman"/>
      <w:kern w:val="28"/>
      <w:sz w:val="24"/>
      <w:szCs w:val="24"/>
    </w:rPr>
  </w:style>
  <w:style w:type="character" w:customStyle="1" w:styleId="Heading2Char">
    <w:name w:val="Heading 2 Char"/>
    <w:basedOn w:val="DefaultParagraphFont"/>
    <w:link w:val="Heading2"/>
    <w:uiPriority w:val="9"/>
    <w:rsid w:val="00D36295"/>
    <w:rPr>
      <w:rFonts w:asciiTheme="majorHAnsi" w:eastAsiaTheme="majorEastAsia" w:hAnsiTheme="majorHAnsi" w:cstheme="majorBidi"/>
      <w:caps/>
      <w:kern w:val="28"/>
      <w:sz w:val="24"/>
      <w:szCs w:val="26"/>
    </w:rPr>
  </w:style>
  <w:style w:type="character" w:customStyle="1" w:styleId="Heading3Char">
    <w:name w:val="Heading 3 Char"/>
    <w:basedOn w:val="DefaultParagraphFont"/>
    <w:link w:val="Heading3"/>
    <w:uiPriority w:val="9"/>
    <w:rsid w:val="00575EAC"/>
    <w:rPr>
      <w:rFonts w:ascii="Times New Roman" w:hAnsi="Times New Roman" w:cs="Times New Roman"/>
      <w:b/>
      <w:bCs/>
      <w:kern w:val="28"/>
      <w:sz w:val="24"/>
      <w:szCs w:val="24"/>
    </w:rPr>
  </w:style>
  <w:style w:type="paragraph" w:customStyle="1" w:styleId="Paragraphtextvitanamedegree">
    <w:name w:val="Paragraph text (vita name degree)"/>
    <w:next w:val="Normal"/>
    <w:qFormat/>
    <w:rsid w:val="00E94207"/>
    <w:pPr>
      <w:widowControl w:val="0"/>
      <w:spacing w:after="0" w:line="480" w:lineRule="auto"/>
      <w:jc w:val="center"/>
    </w:pPr>
    <w:rPr>
      <w:rFonts w:ascii="Times New Roman" w:hAnsi="Times New Roman" w:cs="Times New Roman"/>
      <w:kern w:val="24"/>
      <w:sz w:val="24"/>
    </w:rPr>
  </w:style>
  <w:style w:type="paragraph" w:customStyle="1" w:styleId="Paragraphtextvitadissertation">
    <w:name w:val="Paragraph text (vita dissertation)"/>
    <w:next w:val="Normal"/>
    <w:qFormat/>
    <w:rsid w:val="00E94207"/>
    <w:pPr>
      <w:widowControl w:val="0"/>
      <w:spacing w:after="480" w:line="240" w:lineRule="auto"/>
    </w:pPr>
    <w:rPr>
      <w:rFonts w:ascii="Times New Roman" w:hAnsi="Times New Roman" w:cs="Times New Roman"/>
      <w:sz w:val="24"/>
    </w:rPr>
  </w:style>
  <w:style w:type="paragraph" w:customStyle="1" w:styleId="Paragraphtextvitaeducation">
    <w:name w:val="Paragraph text (vita education)"/>
    <w:next w:val="Normal"/>
    <w:qFormat/>
    <w:rsid w:val="004C006B"/>
    <w:pPr>
      <w:spacing w:after="240" w:line="240" w:lineRule="auto"/>
      <w:ind w:left="720"/>
    </w:pPr>
    <w:rPr>
      <w:rFonts w:ascii="Times New Roman" w:hAnsi="Times New Roman" w:cs="Times New Roman"/>
      <w:kern w:val="28"/>
      <w:sz w:val="24"/>
    </w:rPr>
  </w:style>
  <w:style w:type="paragraph" w:customStyle="1" w:styleId="Paragraphtextabstract">
    <w:name w:val="Paragraph text (abstract)"/>
    <w:next w:val="Normal"/>
    <w:qFormat/>
    <w:rsid w:val="005A6ADA"/>
    <w:pPr>
      <w:spacing w:after="160" w:line="240" w:lineRule="auto"/>
    </w:pPr>
    <w:rPr>
      <w:rFonts w:ascii="Times New Roman" w:hAnsi="Times New Roman" w:cs="Times New Roman"/>
      <w:sz w:val="24"/>
      <w:szCs w:val="24"/>
    </w:rPr>
  </w:style>
  <w:style w:type="paragraph" w:customStyle="1" w:styleId="Paragraphtextchapterbodytext">
    <w:name w:val="Paragraph text (chapter body text)"/>
    <w:qFormat/>
    <w:rsid w:val="00F71B4C"/>
    <w:pPr>
      <w:spacing w:after="240" w:line="480" w:lineRule="auto"/>
    </w:pPr>
    <w:rPr>
      <w:rFonts w:ascii="Times New Roman" w:hAnsi="Times New Roman" w:cs="Times New Roman"/>
    </w:rPr>
  </w:style>
  <w:style w:type="table" w:styleId="TableGrid">
    <w:name w:val="Table Grid"/>
    <w:basedOn w:val="TableNormal"/>
    <w:uiPriority w:val="59"/>
    <w:rsid w:val="00754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75430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754304"/>
    <w:pPr>
      <w:spacing w:after="200"/>
    </w:pPr>
    <w:rPr>
      <w:i/>
      <w:iCs/>
      <w:color w:val="1F497D" w:themeColor="text2"/>
      <w:sz w:val="18"/>
      <w:szCs w:val="18"/>
    </w:rPr>
  </w:style>
  <w:style w:type="paragraph" w:styleId="TableofFigures">
    <w:name w:val="table of figures"/>
    <w:basedOn w:val="Normal"/>
    <w:next w:val="Normal"/>
    <w:uiPriority w:val="99"/>
    <w:unhideWhenUsed/>
    <w:rsid w:val="003A28C6"/>
    <w:pPr>
      <w:tabs>
        <w:tab w:val="left" w:leader="dot" w:pos="8280"/>
      </w:tabs>
      <w:spacing w:after="240"/>
      <w:ind w:firstLine="360"/>
    </w:pPr>
    <w:rPr>
      <w:sz w:val="24"/>
    </w:rPr>
  </w:style>
  <w:style w:type="paragraph" w:customStyle="1" w:styleId="ParagraphTextdissertationadviser2">
    <w:name w:val="Paragraph Text (dissertation adviser 2)"/>
    <w:next w:val="Normal"/>
    <w:qFormat/>
    <w:rsid w:val="0002035A"/>
    <w:pPr>
      <w:spacing w:after="480" w:line="240" w:lineRule="auto"/>
      <w:jc w:val="center"/>
    </w:pPr>
    <w:rPr>
      <w:rFonts w:ascii="Times New Roman" w:hAnsi="Times New Roman" w:cs="Times New Roman"/>
    </w:rPr>
  </w:style>
  <w:style w:type="paragraph" w:customStyle="1" w:styleId="ParagraphTextdissertationadviser1">
    <w:name w:val="Paragraph Text (dissertation adviser 1)"/>
    <w:next w:val="Normal"/>
    <w:qFormat/>
    <w:rsid w:val="0002035A"/>
    <w:pPr>
      <w:pBdr>
        <w:bottom w:val="single" w:sz="4" w:space="1" w:color="auto"/>
      </w:pBdr>
      <w:spacing w:after="0" w:line="360" w:lineRule="auto"/>
      <w:jc w:val="center"/>
    </w:pPr>
    <w:rPr>
      <w:rFonts w:ascii="Times New Roman" w:hAnsi="Times New Roman" w:cs="Times New Roman"/>
    </w:rPr>
  </w:style>
  <w:style w:type="paragraph" w:customStyle="1" w:styleId="ParagraphTextcommitteenames">
    <w:name w:val="Paragraph Text (committee names)"/>
    <w:next w:val="Normal"/>
    <w:qFormat/>
    <w:rsid w:val="004B5C22"/>
    <w:pPr>
      <w:pBdr>
        <w:bottom w:val="single" w:sz="4" w:space="1" w:color="auto"/>
      </w:pBdr>
      <w:spacing w:after="480" w:line="360" w:lineRule="auto"/>
      <w:jc w:val="center"/>
    </w:pPr>
    <w:rPr>
      <w:rFonts w:ascii="Times New Roman" w:hAnsi="Times New Roman" w:cs="Times New Roman"/>
    </w:rPr>
  </w:style>
  <w:style w:type="paragraph" w:customStyle="1" w:styleId="ChapterTableFigureTOCHeading">
    <w:name w:val="Chapter/Table/Figure TOC Heading"/>
    <w:next w:val="Normal"/>
    <w:qFormat/>
    <w:rsid w:val="00D36295"/>
    <w:pPr>
      <w:tabs>
        <w:tab w:val="left" w:pos="8100"/>
      </w:tabs>
      <w:spacing w:after="240" w:line="240" w:lineRule="auto"/>
    </w:pPr>
    <w:rPr>
      <w:rFonts w:ascii="Times New Roman" w:hAnsi="Times New Roman" w:cs="Times New Roman"/>
      <w:sz w:val="24"/>
    </w:rPr>
  </w:style>
  <w:style w:type="paragraph" w:customStyle="1" w:styleId="Appendicesbodytext">
    <w:name w:val="Appendices body text"/>
    <w:qFormat/>
    <w:rsid w:val="005C2A07"/>
    <w:pPr>
      <w:spacing w:after="240" w:line="240" w:lineRule="auto"/>
    </w:pPr>
    <w:rPr>
      <w:rFonts w:ascii="Times New Roman" w:hAnsi="Times New Roman" w:cs="Times New Roman"/>
    </w:rPr>
  </w:style>
  <w:style w:type="character" w:customStyle="1" w:styleId="Heading4Char">
    <w:name w:val="Heading 4 Char"/>
    <w:basedOn w:val="DefaultParagraphFont"/>
    <w:link w:val="Heading4"/>
    <w:uiPriority w:val="9"/>
    <w:rsid w:val="00575EAC"/>
    <w:rPr>
      <w:rFonts w:ascii="Times New Roman" w:hAnsi="Times New Roman" w:cs="Times New Roman"/>
      <w:b/>
      <w:bCs/>
      <w:kern w:val="28"/>
      <w:szCs w:val="24"/>
    </w:rPr>
  </w:style>
  <w:style w:type="character" w:styleId="Hyperlink">
    <w:name w:val="Hyperlink"/>
    <w:basedOn w:val="DefaultParagraphFont"/>
    <w:uiPriority w:val="99"/>
    <w:unhideWhenUsed/>
    <w:rsid w:val="00E75F10"/>
    <w:rPr>
      <w:color w:val="0000FF" w:themeColor="hyperlink"/>
      <w:u w:val="single"/>
    </w:rPr>
  </w:style>
  <w:style w:type="paragraph" w:customStyle="1" w:styleId="Heading3Appendices">
    <w:name w:val="Heading 3 (Appendices)"/>
    <w:basedOn w:val="Heading3"/>
    <w:next w:val="Normal"/>
    <w:link w:val="Heading3AppendicesChar"/>
    <w:qFormat/>
    <w:rsid w:val="00DA2496"/>
  </w:style>
  <w:style w:type="character" w:customStyle="1" w:styleId="Heading3AppendicesChar">
    <w:name w:val="Heading 3 (Appendices) Char"/>
    <w:basedOn w:val="Heading3Char"/>
    <w:link w:val="Heading3Appendices"/>
    <w:rsid w:val="00DA2496"/>
    <w:rPr>
      <w:rFonts w:ascii="Times New Roman" w:hAnsi="Times New Roman" w:cs="Times New Roman"/>
      <w:b/>
      <w:bCs/>
      <w:kern w:val="28"/>
      <w:sz w:val="24"/>
      <w:szCs w:val="24"/>
    </w:rPr>
  </w:style>
  <w:style w:type="paragraph" w:customStyle="1" w:styleId="Heading2ExcludedfromTOC">
    <w:name w:val="Heading 2 (Excluded from TOC)"/>
    <w:basedOn w:val="Heading2"/>
    <w:next w:val="Normal"/>
    <w:link w:val="Heading2ExcludedfromTOCChar"/>
    <w:qFormat/>
    <w:rsid w:val="00AC2A7C"/>
  </w:style>
  <w:style w:type="character" w:customStyle="1" w:styleId="Heading2ExcludedfromTOCChar">
    <w:name w:val="Heading 2 (Excluded from TOC) Char"/>
    <w:basedOn w:val="Heading2Char"/>
    <w:link w:val="Heading2ExcludedfromTOC"/>
    <w:rsid w:val="00AC2A7C"/>
    <w:rPr>
      <w:rFonts w:asciiTheme="majorHAnsi" w:eastAsiaTheme="majorEastAsia" w:hAnsiTheme="majorHAnsi" w:cstheme="majorBidi"/>
      <w:caps/>
      <w:kern w:val="28"/>
      <w:sz w:val="24"/>
      <w:szCs w:val="26"/>
    </w:rPr>
  </w:style>
  <w:style w:type="table" w:styleId="ListTable6Colorful">
    <w:name w:val="List Table 6 Colorful"/>
    <w:basedOn w:val="TableNormal"/>
    <w:uiPriority w:val="51"/>
    <w:rsid w:val="00DA210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A210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3">
    <w:name w:val="Grid Table 3"/>
    <w:basedOn w:val="TableNormal"/>
    <w:uiPriority w:val="48"/>
    <w:rsid w:val="00DA210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TableCaption">
    <w:name w:val="Table Caption"/>
    <w:basedOn w:val="Normal"/>
    <w:next w:val="Paragraphtextchapterbodytext"/>
    <w:link w:val="TableCaptionChar"/>
    <w:qFormat/>
    <w:rsid w:val="009D6BF9"/>
    <w:pPr>
      <w:keepNext/>
      <w:spacing w:before="240" w:after="240" w:line="276" w:lineRule="auto"/>
    </w:pPr>
    <w:rPr>
      <w:bCs/>
    </w:rPr>
  </w:style>
  <w:style w:type="character" w:customStyle="1" w:styleId="TableCaptionChar">
    <w:name w:val="Table Caption Char"/>
    <w:basedOn w:val="DefaultParagraphFont"/>
    <w:link w:val="TableCaption"/>
    <w:rsid w:val="009D6BF9"/>
    <w:rPr>
      <w:rFonts w:ascii="Times New Roman" w:hAnsi="Times New Roman" w:cs="Times New Roman"/>
      <w:bCs/>
    </w:rPr>
  </w:style>
  <w:style w:type="character" w:styleId="UnresolvedMention">
    <w:name w:val="Unresolved Mention"/>
    <w:basedOn w:val="DefaultParagraphFont"/>
    <w:uiPriority w:val="99"/>
    <w:semiHidden/>
    <w:unhideWhenUsed/>
    <w:rsid w:val="00CC129A"/>
    <w:rPr>
      <w:color w:val="605E5C"/>
      <w:shd w:val="clear" w:color="auto" w:fill="E1DFDD"/>
    </w:rPr>
  </w:style>
  <w:style w:type="paragraph" w:customStyle="1" w:styleId="FigureCaption">
    <w:name w:val="Figure Caption"/>
    <w:basedOn w:val="TableCaption"/>
    <w:next w:val="Paragraphtextchapterbodytext"/>
    <w:link w:val="FigureCaptionChar"/>
    <w:qFormat/>
    <w:rsid w:val="009D6BF9"/>
  </w:style>
  <w:style w:type="character" w:customStyle="1" w:styleId="FigureCaptionChar">
    <w:name w:val="Figure Caption Char"/>
    <w:basedOn w:val="TableCaptionChar"/>
    <w:link w:val="FigureCaption"/>
    <w:rsid w:val="009D6BF9"/>
    <w:rPr>
      <w:rFonts w:ascii="Times New Roman" w:hAnsi="Times New Roman" w:cs="Times New Roman"/>
      <w:bCs/>
    </w:rPr>
  </w:style>
  <w:style w:type="table" w:styleId="PlainTable5">
    <w:name w:val="Plain Table 5"/>
    <w:basedOn w:val="TableNormal"/>
    <w:uiPriority w:val="45"/>
    <w:rsid w:val="00E66112"/>
    <w:pPr>
      <w:spacing w:after="0" w:line="240" w:lineRule="auto"/>
    </w:pPr>
    <w:rPr>
      <w:rFonts w:eastAsiaTheme="minorHAnsi"/>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C26E82"/>
    <w:rPr>
      <w:color w:val="800080" w:themeColor="followedHyperlink"/>
      <w:u w:val="single"/>
    </w:rPr>
  </w:style>
  <w:style w:type="paragraph" w:styleId="List">
    <w:name w:val="List"/>
    <w:basedOn w:val="Paragraphtextchapterbodytext"/>
    <w:uiPriority w:val="99"/>
    <w:unhideWhenUsed/>
    <w:rsid w:val="00886363"/>
    <w:pPr>
      <w:numPr>
        <w:numId w:val="1"/>
      </w:numPr>
      <w:contextualSpacing/>
    </w:pPr>
  </w:style>
  <w:style w:type="paragraph" w:styleId="ListParagraph">
    <w:name w:val="List Paragraph"/>
    <w:qFormat/>
    <w:rsid w:val="00A94762"/>
    <w:pPr>
      <w:spacing w:after="0" w:line="240" w:lineRule="auto"/>
    </w:pPr>
    <w:rPr>
      <w:rFonts w:ascii="Times New Roman" w:eastAsia="Times New Roman" w:hAnsi="Times New Roman" w:cs="Times New Roman"/>
      <w:sz w:val="24"/>
      <w:szCs w:val="24"/>
    </w:rPr>
  </w:style>
  <w:style w:type="table" w:styleId="GridTable2">
    <w:name w:val="Grid Table 2"/>
    <w:basedOn w:val="TableNormal"/>
    <w:uiPriority w:val="47"/>
    <w:rsid w:val="00687E2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87E2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687E2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687E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NoBullets">
    <w:name w:val="List No Bullets"/>
    <w:uiPriority w:val="99"/>
    <w:rsid w:val="008E2107"/>
    <w:pPr>
      <w:numPr>
        <w:numId w:val="11"/>
      </w:numPr>
    </w:pPr>
  </w:style>
  <w:style w:type="numbering" w:customStyle="1" w:styleId="ListWithoutBullets">
    <w:name w:val="List Without Bullets"/>
    <w:basedOn w:val="ListNoBullets"/>
    <w:uiPriority w:val="99"/>
    <w:rsid w:val="00010006"/>
    <w:pPr>
      <w:numPr>
        <w:numId w:val="14"/>
      </w:numPr>
    </w:pPr>
  </w:style>
  <w:style w:type="paragraph" w:styleId="TOC3">
    <w:name w:val="toc 3"/>
    <w:next w:val="Normal"/>
    <w:autoRedefine/>
    <w:uiPriority w:val="39"/>
    <w:unhideWhenUsed/>
    <w:rsid w:val="00082A32"/>
    <w:pPr>
      <w:tabs>
        <w:tab w:val="left" w:leader="dot" w:pos="8280"/>
      </w:tabs>
      <w:spacing w:after="0" w:line="240" w:lineRule="auto"/>
      <w:ind w:left="72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hepple\Desktop\Thesis%20Template%20-%202007%20ver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heses and Dissertat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83E47-FC0D-411B-9621-CAA6AD60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 Template - 2007 version</Template>
  <TotalTime>1958</TotalTime>
  <Pages>22</Pages>
  <Words>2598</Words>
  <Characters>14809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Dissertation Template</vt:lpstr>
    </vt:vector>
  </TitlesOfParts>
  <Company>Oklahoma State University</Company>
  <LinksUpToDate>false</LinksUpToDate>
  <CharactersWithSpaces>17373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Template</dc:title>
  <dc:subject>Dissertation Template December 2025</dc:subject>
  <dc:creator>Oklahoma State University</dc:creator>
  <cp:lastModifiedBy>Cristina Colquhoun</cp:lastModifiedBy>
  <cp:revision>60</cp:revision>
  <dcterms:created xsi:type="dcterms:W3CDTF">2026-09-08T20:40:00Z</dcterms:created>
  <dcterms:modified xsi:type="dcterms:W3CDTF">2026-09-19T03:01:00Z</dcterms:modified>
</cp:coreProperties>
</file>