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B9B5D" w14:textId="77777777" w:rsidR="00E95DB7" w:rsidRPr="00E75723" w:rsidRDefault="00E95DB7" w:rsidP="00E95DB7">
      <w:pPr>
        <w:pStyle w:val="Title"/>
        <w:spacing w:line="480" w:lineRule="auto"/>
        <w:outlineLvl w:val="0"/>
      </w:pPr>
      <w:r w:rsidRPr="00E75723">
        <w:t xml:space="preserve">   FULL TITLE HERE IN ALL CAPS IN A FORMAT </w:t>
      </w:r>
    </w:p>
    <w:p w14:paraId="275410E9" w14:textId="77777777" w:rsidR="00E95DB7" w:rsidRPr="00E75723" w:rsidRDefault="00E95DB7" w:rsidP="00E95DB7">
      <w:pPr>
        <w:pStyle w:val="Title"/>
        <w:spacing w:line="480" w:lineRule="auto"/>
        <w:outlineLvl w:val="0"/>
      </w:pPr>
      <w:r w:rsidRPr="00E75723">
        <w:t xml:space="preserve">   THAT RESEMBLES THIS LAYOUT HERE SO</w:t>
      </w:r>
    </w:p>
    <w:p w14:paraId="5F19711E" w14:textId="77777777" w:rsidR="00E95DB7" w:rsidRPr="00E75723" w:rsidRDefault="00E95DB7" w:rsidP="00E95DB7">
      <w:pPr>
        <w:pStyle w:val="Title"/>
        <w:spacing w:line="480" w:lineRule="auto"/>
        <w:outlineLvl w:val="0"/>
      </w:pPr>
      <w:r w:rsidRPr="00E75723">
        <w:t xml:space="preserve">   IT LOOKS LIKE THIS</w:t>
      </w:r>
    </w:p>
    <w:p w14:paraId="6E1567C2" w14:textId="77777777" w:rsidR="00E95DB7" w:rsidRPr="00E75723" w:rsidRDefault="00E95DB7" w:rsidP="00E95DB7">
      <w:pPr>
        <w:pStyle w:val="Title"/>
        <w:spacing w:line="480" w:lineRule="auto"/>
      </w:pPr>
    </w:p>
    <w:p w14:paraId="463A71D7" w14:textId="77777777" w:rsidR="00E95DB7" w:rsidRPr="00E75723" w:rsidRDefault="00E95DB7" w:rsidP="00E95DB7">
      <w:pPr>
        <w:pStyle w:val="Title"/>
        <w:spacing w:line="480" w:lineRule="auto"/>
      </w:pPr>
    </w:p>
    <w:p w14:paraId="4B2E2264" w14:textId="77777777" w:rsidR="00E95DB7" w:rsidRPr="00E75723" w:rsidRDefault="00E95DB7" w:rsidP="00E95DB7">
      <w:pPr>
        <w:pStyle w:val="Title"/>
        <w:spacing w:line="480" w:lineRule="auto"/>
        <w:outlineLvl w:val="0"/>
      </w:pPr>
      <w:r w:rsidRPr="00E75723">
        <w:t xml:space="preserve">   </w:t>
      </w:r>
      <w:proofErr w:type="gramStart"/>
      <w:r w:rsidRPr="00E75723">
        <w:t>By</w:t>
      </w:r>
      <w:proofErr w:type="gramEnd"/>
    </w:p>
    <w:p w14:paraId="43EA35A3" w14:textId="77777777" w:rsidR="00E95DB7" w:rsidRPr="00E75723" w:rsidRDefault="00E95DB7" w:rsidP="00E95DB7">
      <w:pPr>
        <w:pStyle w:val="Title"/>
        <w:spacing w:line="480" w:lineRule="auto"/>
      </w:pPr>
      <w:r w:rsidRPr="00E75723">
        <w:t xml:space="preserve">   YOUR NAME HERE IN ALL CAPS</w:t>
      </w:r>
    </w:p>
    <w:p w14:paraId="0B1889DB" w14:textId="77777777" w:rsidR="00E95DB7" w:rsidRPr="00E75723" w:rsidRDefault="00E95DB7" w:rsidP="00E95DB7">
      <w:pPr>
        <w:pStyle w:val="Title"/>
        <w:spacing w:line="480" w:lineRule="auto"/>
      </w:pPr>
      <w:r w:rsidRPr="00E75723">
        <w:t xml:space="preserve">   Bachelor of Arts/Science in Your Area </w:t>
      </w:r>
    </w:p>
    <w:p w14:paraId="476D4FA7" w14:textId="77777777" w:rsidR="00E95DB7" w:rsidRPr="00E75723" w:rsidRDefault="00E95DB7" w:rsidP="00E95DB7">
      <w:pPr>
        <w:pStyle w:val="Title"/>
        <w:spacing w:line="480" w:lineRule="auto"/>
      </w:pPr>
      <w:r w:rsidRPr="00E75723">
        <w:t xml:space="preserve">   Your University Here</w:t>
      </w:r>
    </w:p>
    <w:p w14:paraId="4795A33E" w14:textId="77777777" w:rsidR="00E95DB7" w:rsidRPr="00E75723" w:rsidRDefault="00E95DB7" w:rsidP="00E95DB7">
      <w:pPr>
        <w:pStyle w:val="Title"/>
        <w:spacing w:line="480" w:lineRule="auto"/>
      </w:pPr>
      <w:r w:rsidRPr="00E75723">
        <w:t xml:space="preserve">   City, State</w:t>
      </w:r>
    </w:p>
    <w:p w14:paraId="52A458BD" w14:textId="77777777" w:rsidR="00E95DB7" w:rsidRPr="00E75723" w:rsidRDefault="00E95DB7" w:rsidP="00E95DB7">
      <w:pPr>
        <w:pStyle w:val="Title"/>
        <w:spacing w:line="480" w:lineRule="auto"/>
      </w:pPr>
      <w:r w:rsidRPr="00E75723">
        <w:t xml:space="preserve">   YEAR</w:t>
      </w:r>
    </w:p>
    <w:p w14:paraId="05ED34FD" w14:textId="77777777" w:rsidR="00E95DB7" w:rsidRPr="00E75723" w:rsidRDefault="00E95DB7" w:rsidP="00E95DB7">
      <w:pPr>
        <w:pStyle w:val="Title"/>
        <w:spacing w:line="480" w:lineRule="auto"/>
      </w:pPr>
    </w:p>
    <w:p w14:paraId="781677B8" w14:textId="77777777" w:rsidR="00E95DB7" w:rsidRPr="00E75723" w:rsidRDefault="00E95DB7" w:rsidP="00E95DB7">
      <w:pPr>
        <w:pStyle w:val="Title"/>
        <w:spacing w:line="480" w:lineRule="auto"/>
      </w:pPr>
    </w:p>
    <w:p w14:paraId="10FBB553" w14:textId="77777777" w:rsidR="00E95DB7" w:rsidRPr="00E75723" w:rsidRDefault="00E95DB7" w:rsidP="00E95DB7">
      <w:pPr>
        <w:pStyle w:val="Title"/>
        <w:outlineLvl w:val="0"/>
      </w:pPr>
      <w:r w:rsidRPr="00E75723">
        <w:t xml:space="preserve">   Submitted to the Faculty of the</w:t>
      </w:r>
    </w:p>
    <w:p w14:paraId="2367DEC9" w14:textId="77777777" w:rsidR="00E95DB7" w:rsidRPr="00E75723" w:rsidRDefault="00E95DB7" w:rsidP="00E95DB7">
      <w:pPr>
        <w:pStyle w:val="Title"/>
      </w:pPr>
      <w:r w:rsidRPr="00E75723">
        <w:t xml:space="preserve">   </w:t>
      </w:r>
      <w:smartTag w:uri="urn:schemas-microsoft-com:office:smarttags" w:element="place">
        <w:smartTag w:uri="urn:schemas-microsoft-com:office:smarttags" w:element="PlaceName">
          <w:r w:rsidRPr="00E75723">
            <w:t>Graduate</w:t>
          </w:r>
        </w:smartTag>
        <w:r w:rsidRPr="00E75723">
          <w:t xml:space="preserve"> </w:t>
        </w:r>
        <w:smartTag w:uri="urn:schemas-microsoft-com:office:smarttags" w:element="PlaceType">
          <w:r w:rsidRPr="00E75723">
            <w:t>College</w:t>
          </w:r>
        </w:smartTag>
      </w:smartTag>
      <w:r w:rsidRPr="00E75723">
        <w:t xml:space="preserve"> of the</w:t>
      </w:r>
    </w:p>
    <w:p w14:paraId="62DA903F" w14:textId="77777777" w:rsidR="00E95DB7" w:rsidRPr="00E75723" w:rsidRDefault="00E95DB7" w:rsidP="00E95DB7">
      <w:pPr>
        <w:pStyle w:val="Title"/>
      </w:pPr>
      <w:r w:rsidRPr="00E75723">
        <w:t xml:space="preserve">   </w:t>
      </w:r>
      <w:smartTag w:uri="urn:schemas-microsoft-com:office:smarttags" w:element="place">
        <w:smartTag w:uri="urn:schemas-microsoft-com:office:smarttags" w:element="PlaceName">
          <w:r w:rsidRPr="00E75723">
            <w:t>Oklahoma</w:t>
          </w:r>
        </w:smartTag>
        <w:r w:rsidRPr="00E75723">
          <w:t xml:space="preserve"> </w:t>
        </w:r>
        <w:smartTag w:uri="urn:schemas-microsoft-com:office:smarttags" w:element="PlaceType">
          <w:r w:rsidRPr="00E75723">
            <w:t>State</w:t>
          </w:r>
        </w:smartTag>
        <w:r w:rsidRPr="00E75723">
          <w:t xml:space="preserve"> </w:t>
        </w:r>
        <w:smartTag w:uri="urn:schemas-microsoft-com:office:smarttags" w:element="PlaceType">
          <w:r w:rsidRPr="00E75723">
            <w:t>University</w:t>
          </w:r>
        </w:smartTag>
      </w:smartTag>
    </w:p>
    <w:p w14:paraId="75DCA8CF" w14:textId="77777777" w:rsidR="00E95DB7" w:rsidRPr="00E75723" w:rsidRDefault="00E95DB7" w:rsidP="00E95DB7">
      <w:pPr>
        <w:pStyle w:val="Title"/>
      </w:pPr>
      <w:r w:rsidRPr="00E75723">
        <w:t xml:space="preserve">   in partial fulfillment of</w:t>
      </w:r>
    </w:p>
    <w:p w14:paraId="2D450AEE" w14:textId="77777777" w:rsidR="00E95DB7" w:rsidRPr="00E75723" w:rsidRDefault="00E95DB7" w:rsidP="00E95DB7">
      <w:pPr>
        <w:pStyle w:val="Title"/>
      </w:pPr>
      <w:r w:rsidRPr="00E75723">
        <w:t xml:space="preserve">   the requirements for</w:t>
      </w:r>
    </w:p>
    <w:p w14:paraId="4CC11E82" w14:textId="77777777" w:rsidR="00E95DB7" w:rsidRPr="00E75723" w:rsidRDefault="00E95DB7" w:rsidP="00E95DB7">
      <w:pPr>
        <w:pStyle w:val="Title"/>
      </w:pPr>
      <w:r w:rsidRPr="00E75723">
        <w:t xml:space="preserve">   the Degree of</w:t>
      </w:r>
    </w:p>
    <w:p w14:paraId="27BC3719" w14:textId="77777777" w:rsidR="00E95DB7" w:rsidRPr="00E75723" w:rsidRDefault="00E95DB7" w:rsidP="00E95DB7">
      <w:pPr>
        <w:pStyle w:val="Title"/>
      </w:pPr>
      <w:r w:rsidRPr="00E75723">
        <w:t xml:space="preserve">   </w:t>
      </w:r>
      <w:r w:rsidR="00433493" w:rsidRPr="00E75723">
        <w:t>MASTER OF SCIENCE OR ARTS</w:t>
      </w:r>
    </w:p>
    <w:p w14:paraId="7A9A73B3" w14:textId="77777777" w:rsidR="00E95DB7" w:rsidRPr="00E75723" w:rsidRDefault="00E95DB7" w:rsidP="00E95DB7">
      <w:pPr>
        <w:pStyle w:val="Title"/>
      </w:pPr>
      <w:r w:rsidRPr="00E75723">
        <w:t xml:space="preserve">   December/May/July, YEAR </w:t>
      </w:r>
    </w:p>
    <w:p w14:paraId="12558E05" w14:textId="77777777" w:rsidR="00E95DB7" w:rsidRPr="00E75723" w:rsidRDefault="00E95DB7">
      <w:pPr>
        <w:rPr>
          <w:rFonts w:ascii="Times New Roman" w:hAnsi="Times New Roman" w:cs="Times New Roman"/>
        </w:rPr>
        <w:sectPr w:rsidR="00E95DB7" w:rsidRPr="00E75723" w:rsidSect="00E83394">
          <w:footerReference w:type="default" r:id="rId8"/>
          <w:pgSz w:w="12240" w:h="15840"/>
          <w:pgMar w:top="2880" w:right="2880" w:bottom="2880" w:left="3600" w:header="720" w:footer="720" w:gutter="0"/>
          <w:pgNumType w:fmt="lowerRoman" w:start="2"/>
          <w:cols w:space="720"/>
          <w:titlePg/>
          <w:docGrid w:linePitch="360"/>
        </w:sectPr>
      </w:pPr>
    </w:p>
    <w:p w14:paraId="7736102F" w14:textId="77777777" w:rsidR="00E95DB7" w:rsidRPr="00E75723" w:rsidRDefault="00E95DB7" w:rsidP="00E95DB7">
      <w:pPr>
        <w:pStyle w:val="Title"/>
        <w:spacing w:line="480" w:lineRule="auto"/>
        <w:outlineLvl w:val="0"/>
      </w:pPr>
      <w:r w:rsidRPr="00E75723">
        <w:lastRenderedPageBreak/>
        <w:t xml:space="preserve">   FULL TITLE HERE IN ALL CAPS IN A FORMAT </w:t>
      </w:r>
    </w:p>
    <w:p w14:paraId="7017C804" w14:textId="77777777" w:rsidR="00E95DB7" w:rsidRPr="00E75723" w:rsidRDefault="00E95DB7" w:rsidP="00E95DB7">
      <w:pPr>
        <w:pStyle w:val="Title"/>
        <w:spacing w:line="480" w:lineRule="auto"/>
      </w:pPr>
      <w:r w:rsidRPr="00E75723">
        <w:t xml:space="preserve">   THAT RESEMBLES THIS LAYOUT HERE  </w:t>
      </w:r>
    </w:p>
    <w:p w14:paraId="5B6145DA" w14:textId="77777777" w:rsidR="00E95DB7" w:rsidRPr="00E75723" w:rsidRDefault="00E95DB7" w:rsidP="00E95DB7">
      <w:pPr>
        <w:pStyle w:val="Title"/>
        <w:spacing w:line="480" w:lineRule="auto"/>
      </w:pPr>
      <w:r w:rsidRPr="00E75723">
        <w:t xml:space="preserve">   </w:t>
      </w:r>
      <w:proofErr w:type="gramStart"/>
      <w:r w:rsidRPr="00E75723">
        <w:t>SO</w:t>
      </w:r>
      <w:proofErr w:type="gramEnd"/>
      <w:r w:rsidRPr="00E75723">
        <w:t xml:space="preserve"> IT LOOKS LIKE THIS</w:t>
      </w:r>
    </w:p>
    <w:p w14:paraId="3DC19489" w14:textId="77777777" w:rsidR="00E95DB7" w:rsidRPr="00E75723" w:rsidRDefault="00E95DB7" w:rsidP="00E95DB7">
      <w:pPr>
        <w:rPr>
          <w:rFonts w:ascii="Times New Roman" w:hAnsi="Times New Roman" w:cs="Times New Roman"/>
        </w:rPr>
      </w:pPr>
    </w:p>
    <w:p w14:paraId="466C2B87" w14:textId="77777777" w:rsidR="00E95DB7" w:rsidRPr="00E75723" w:rsidRDefault="00E95DB7" w:rsidP="00E95DB7">
      <w:pPr>
        <w:jc w:val="center"/>
        <w:rPr>
          <w:rFonts w:ascii="Times New Roman" w:hAnsi="Times New Roman" w:cs="Times New Roman"/>
        </w:rPr>
      </w:pPr>
    </w:p>
    <w:p w14:paraId="3ECEB921" w14:textId="77777777" w:rsidR="00E95DB7" w:rsidRPr="00E75723" w:rsidRDefault="00E95DB7" w:rsidP="00E95DB7">
      <w:pPr>
        <w:rPr>
          <w:rFonts w:ascii="Times New Roman" w:hAnsi="Times New Roman" w:cs="Times New Roman"/>
        </w:rPr>
      </w:pPr>
      <w:r w:rsidRPr="00E75723">
        <w:rPr>
          <w:rFonts w:ascii="Times New Roman" w:hAnsi="Times New Roman" w:cs="Times New Roman"/>
        </w:rPr>
        <w:t xml:space="preserve">   </w:t>
      </w:r>
      <w:proofErr w:type="gramStart"/>
      <w:r w:rsidR="00433493" w:rsidRPr="00E75723">
        <w:rPr>
          <w:rFonts w:ascii="Times New Roman" w:hAnsi="Times New Roman" w:cs="Times New Roman"/>
        </w:rPr>
        <w:t xml:space="preserve">Thesis </w:t>
      </w:r>
      <w:r w:rsidR="00202465" w:rsidRPr="00E75723">
        <w:rPr>
          <w:rFonts w:ascii="Times New Roman" w:hAnsi="Times New Roman" w:cs="Times New Roman"/>
        </w:rPr>
        <w:t xml:space="preserve"> </w:t>
      </w:r>
      <w:r w:rsidRPr="00E75723">
        <w:rPr>
          <w:rFonts w:ascii="Times New Roman" w:hAnsi="Times New Roman" w:cs="Times New Roman"/>
        </w:rPr>
        <w:t>Approved</w:t>
      </w:r>
      <w:proofErr w:type="gramEnd"/>
      <w:r w:rsidRPr="00E75723">
        <w:rPr>
          <w:rFonts w:ascii="Times New Roman" w:hAnsi="Times New Roman" w:cs="Times New Roman"/>
        </w:rPr>
        <w:t>:</w:t>
      </w:r>
    </w:p>
    <w:tbl>
      <w:tblPr>
        <w:tblW w:w="0" w:type="auto"/>
        <w:tblLook w:val="01E0" w:firstRow="1" w:lastRow="1" w:firstColumn="1" w:lastColumn="1" w:noHBand="0" w:noVBand="0"/>
      </w:tblPr>
      <w:tblGrid>
        <w:gridCol w:w="5760"/>
      </w:tblGrid>
      <w:tr w:rsidR="00E95DB7" w:rsidRPr="00E75723" w14:paraId="4EE33D35" w14:textId="77777777" w:rsidTr="00B75E70">
        <w:trPr>
          <w:trHeight w:val="720"/>
        </w:trPr>
        <w:tc>
          <w:tcPr>
            <w:tcW w:w="5760" w:type="dxa"/>
            <w:tcBorders>
              <w:top w:val="nil"/>
              <w:left w:val="nil"/>
              <w:bottom w:val="single" w:sz="4" w:space="0" w:color="auto"/>
              <w:right w:val="nil"/>
            </w:tcBorders>
            <w:tcMar>
              <w:top w:w="0" w:type="dxa"/>
              <w:left w:w="0" w:type="dxa"/>
              <w:bottom w:w="0" w:type="dxa"/>
              <w:right w:w="0" w:type="dxa"/>
            </w:tcMar>
          </w:tcPr>
          <w:p w14:paraId="1BA0EDB9" w14:textId="77777777" w:rsidR="00E95DB7" w:rsidRPr="00E75723" w:rsidRDefault="00E95DB7" w:rsidP="008337C8">
            <w:pPr>
              <w:jc w:val="center"/>
              <w:rPr>
                <w:rFonts w:ascii="Times New Roman" w:hAnsi="Times New Roman" w:cs="Times New Roman"/>
              </w:rPr>
            </w:pPr>
          </w:p>
          <w:p w14:paraId="07CC97AB" w14:textId="77777777" w:rsidR="00E95DB7" w:rsidRPr="00E75723" w:rsidRDefault="00E95DB7" w:rsidP="00433493">
            <w:pPr>
              <w:jc w:val="center"/>
              <w:rPr>
                <w:rFonts w:ascii="Times New Roman" w:hAnsi="Times New Roman" w:cs="Times New Roman"/>
              </w:rPr>
            </w:pPr>
            <w:r w:rsidRPr="00E75723">
              <w:rPr>
                <w:rFonts w:ascii="Times New Roman" w:hAnsi="Times New Roman" w:cs="Times New Roman"/>
              </w:rPr>
              <w:t xml:space="preserve">   </w:t>
            </w:r>
            <w:r w:rsidR="00433493" w:rsidRPr="00E75723">
              <w:rPr>
                <w:rFonts w:ascii="Times New Roman" w:hAnsi="Times New Roman" w:cs="Times New Roman"/>
              </w:rPr>
              <w:t>Thesis</w:t>
            </w:r>
            <w:r w:rsidRPr="00E75723">
              <w:rPr>
                <w:rFonts w:ascii="Times New Roman" w:hAnsi="Times New Roman" w:cs="Times New Roman"/>
              </w:rPr>
              <w:t xml:space="preserve"> Adviser’s Name Here</w:t>
            </w:r>
          </w:p>
        </w:tc>
      </w:tr>
      <w:tr w:rsidR="00E95DB7" w:rsidRPr="00E75723" w14:paraId="7440C420" w14:textId="77777777" w:rsidTr="00B75E70">
        <w:trPr>
          <w:trHeight w:val="720"/>
        </w:trPr>
        <w:tc>
          <w:tcPr>
            <w:tcW w:w="5760" w:type="dxa"/>
            <w:tcBorders>
              <w:top w:val="single" w:sz="4" w:space="0" w:color="auto"/>
              <w:left w:val="nil"/>
              <w:bottom w:val="single" w:sz="4" w:space="0" w:color="auto"/>
              <w:right w:val="nil"/>
            </w:tcBorders>
            <w:tcMar>
              <w:top w:w="0" w:type="dxa"/>
              <w:left w:w="0" w:type="dxa"/>
              <w:bottom w:w="0" w:type="dxa"/>
              <w:right w:w="0" w:type="dxa"/>
            </w:tcMar>
          </w:tcPr>
          <w:p w14:paraId="7EAFFC08" w14:textId="77777777" w:rsidR="00E95DB7" w:rsidRPr="00E75723" w:rsidRDefault="00E95DB7" w:rsidP="00E95DB7">
            <w:pPr>
              <w:jc w:val="center"/>
              <w:rPr>
                <w:rFonts w:ascii="Times New Roman" w:hAnsi="Times New Roman" w:cs="Times New Roman"/>
              </w:rPr>
            </w:pPr>
            <w:r w:rsidRPr="00E75723">
              <w:rPr>
                <w:rFonts w:ascii="Times New Roman" w:hAnsi="Times New Roman" w:cs="Times New Roman"/>
              </w:rPr>
              <w:t xml:space="preserve"> </w:t>
            </w:r>
            <w:r w:rsidR="00433493" w:rsidRPr="00E75723">
              <w:rPr>
                <w:rFonts w:ascii="Times New Roman" w:hAnsi="Times New Roman" w:cs="Times New Roman"/>
              </w:rPr>
              <w:t>Thesis</w:t>
            </w:r>
            <w:r w:rsidR="00202465" w:rsidRPr="00E75723">
              <w:rPr>
                <w:rFonts w:ascii="Times New Roman" w:hAnsi="Times New Roman" w:cs="Times New Roman"/>
              </w:rPr>
              <w:t xml:space="preserve"> </w:t>
            </w:r>
            <w:r w:rsidRPr="00E75723">
              <w:rPr>
                <w:rFonts w:ascii="Times New Roman" w:hAnsi="Times New Roman" w:cs="Times New Roman"/>
              </w:rPr>
              <w:t>Adviser</w:t>
            </w:r>
          </w:p>
          <w:p w14:paraId="4064C0AF" w14:textId="77777777" w:rsidR="00E95DB7" w:rsidRPr="00E75723" w:rsidRDefault="00E95DB7" w:rsidP="008337C8">
            <w:pPr>
              <w:jc w:val="center"/>
              <w:rPr>
                <w:rFonts w:ascii="Times New Roman" w:hAnsi="Times New Roman" w:cs="Times New Roman"/>
              </w:rPr>
            </w:pPr>
            <w:r w:rsidRPr="00E75723">
              <w:rPr>
                <w:rFonts w:ascii="Times New Roman" w:hAnsi="Times New Roman" w:cs="Times New Roman"/>
              </w:rPr>
              <w:t xml:space="preserve">   Committee Member Name Here</w:t>
            </w:r>
          </w:p>
        </w:tc>
      </w:tr>
      <w:tr w:rsidR="00E95DB7" w:rsidRPr="00E75723" w14:paraId="5830031F" w14:textId="77777777" w:rsidTr="00B75E70">
        <w:trPr>
          <w:trHeight w:val="720"/>
        </w:trPr>
        <w:tc>
          <w:tcPr>
            <w:tcW w:w="5760" w:type="dxa"/>
            <w:tcBorders>
              <w:top w:val="single" w:sz="4" w:space="0" w:color="auto"/>
              <w:left w:val="nil"/>
              <w:bottom w:val="single" w:sz="4" w:space="0" w:color="auto"/>
              <w:right w:val="nil"/>
            </w:tcBorders>
            <w:tcMar>
              <w:top w:w="0" w:type="dxa"/>
              <w:left w:w="0" w:type="dxa"/>
              <w:bottom w:w="0" w:type="dxa"/>
              <w:right w:w="0" w:type="dxa"/>
            </w:tcMar>
          </w:tcPr>
          <w:p w14:paraId="73B0F58F" w14:textId="77777777" w:rsidR="00E95DB7" w:rsidRPr="00E75723" w:rsidRDefault="00E95DB7" w:rsidP="008337C8">
            <w:pPr>
              <w:jc w:val="center"/>
              <w:rPr>
                <w:rFonts w:ascii="Times New Roman" w:hAnsi="Times New Roman" w:cs="Times New Roman"/>
              </w:rPr>
            </w:pPr>
          </w:p>
          <w:p w14:paraId="66C96B8E" w14:textId="77777777" w:rsidR="00E95DB7" w:rsidRPr="00E75723" w:rsidRDefault="00E95DB7" w:rsidP="008337C8">
            <w:pPr>
              <w:jc w:val="center"/>
              <w:rPr>
                <w:rFonts w:ascii="Times New Roman" w:hAnsi="Times New Roman" w:cs="Times New Roman"/>
              </w:rPr>
            </w:pPr>
            <w:r w:rsidRPr="00E75723">
              <w:rPr>
                <w:rFonts w:ascii="Times New Roman" w:hAnsi="Times New Roman" w:cs="Times New Roman"/>
              </w:rPr>
              <w:t xml:space="preserve">   Committee Member Name Here</w:t>
            </w:r>
          </w:p>
        </w:tc>
      </w:tr>
      <w:tr w:rsidR="00E95DB7" w:rsidRPr="00E75723" w14:paraId="780F3F84" w14:textId="77777777" w:rsidTr="00B75E70">
        <w:trPr>
          <w:trHeight w:val="720"/>
        </w:trPr>
        <w:tc>
          <w:tcPr>
            <w:tcW w:w="5760" w:type="dxa"/>
            <w:tcBorders>
              <w:top w:val="single" w:sz="4" w:space="0" w:color="auto"/>
              <w:left w:val="nil"/>
              <w:bottom w:val="single" w:sz="4" w:space="0" w:color="auto"/>
              <w:right w:val="nil"/>
            </w:tcBorders>
            <w:tcMar>
              <w:top w:w="0" w:type="dxa"/>
              <w:left w:w="0" w:type="dxa"/>
              <w:bottom w:w="0" w:type="dxa"/>
              <w:right w:w="0" w:type="dxa"/>
            </w:tcMar>
          </w:tcPr>
          <w:p w14:paraId="44F4A29D" w14:textId="77777777" w:rsidR="00E95DB7" w:rsidRPr="00E75723" w:rsidRDefault="00E95DB7" w:rsidP="00E95DB7">
            <w:pPr>
              <w:rPr>
                <w:rFonts w:ascii="Times New Roman" w:hAnsi="Times New Roman" w:cs="Times New Roman"/>
                <w:sz w:val="20"/>
              </w:rPr>
            </w:pPr>
            <w:r w:rsidRPr="00E75723">
              <w:rPr>
                <w:rFonts w:ascii="Times New Roman" w:hAnsi="Times New Roman" w:cs="Times New Roman"/>
                <w:sz w:val="20"/>
              </w:rPr>
              <w:t>Extra line—delete if not needed—right click in this row and select Delete Rows</w:t>
            </w:r>
          </w:p>
        </w:tc>
      </w:tr>
    </w:tbl>
    <w:p w14:paraId="7C04AD06" w14:textId="77777777" w:rsidR="00E95DB7" w:rsidRPr="00E75723" w:rsidRDefault="00E95DB7">
      <w:pPr>
        <w:rPr>
          <w:rFonts w:ascii="Times New Roman" w:hAnsi="Times New Roman" w:cs="Times New Roman"/>
        </w:rPr>
        <w:sectPr w:rsidR="00E95DB7" w:rsidRPr="00E75723" w:rsidSect="00E83394">
          <w:pgSz w:w="12240" w:h="15840"/>
          <w:pgMar w:top="2880" w:right="2880" w:bottom="2880" w:left="3600" w:header="720" w:footer="720" w:gutter="0"/>
          <w:pgNumType w:fmt="lowerRoman" w:start="2"/>
          <w:cols w:space="720"/>
          <w:docGrid w:linePitch="360"/>
        </w:sectPr>
      </w:pPr>
      <w:r w:rsidRPr="00E75723">
        <w:rPr>
          <w:rFonts w:ascii="Times New Roman" w:hAnsi="Times New Roman" w:cs="Times New Roman"/>
          <w:b/>
          <w:i/>
        </w:rPr>
        <w:t>*--Delete this paragraph before submission</w:t>
      </w:r>
      <w:r w:rsidR="008E5BD4">
        <w:rPr>
          <w:rFonts w:ascii="Times New Roman" w:hAnsi="Times New Roman" w:cs="Times New Roman"/>
          <w:b/>
          <w:i/>
        </w:rPr>
        <w:t>—</w:t>
      </w:r>
      <w:r w:rsidR="008E5BD4">
        <w:rPr>
          <w:rFonts w:ascii="Times New Roman" w:hAnsi="Times New Roman" w:cs="Times New Roman"/>
        </w:rPr>
        <w:t xml:space="preserve">Type </w:t>
      </w:r>
      <w:r w:rsidRPr="00E75723">
        <w:rPr>
          <w:rFonts w:ascii="Times New Roman" w:hAnsi="Times New Roman" w:cs="Times New Roman"/>
        </w:rPr>
        <w:t>Committee Member names on the Approval page of the electronic copy.  If Dr. is used for one name, a similar title must appear on all names.</w:t>
      </w:r>
    </w:p>
    <w:p w14:paraId="5A6ECBF8" w14:textId="77777777" w:rsidR="004D536B" w:rsidRDefault="004D536B" w:rsidP="004D536B">
      <w:pPr>
        <w:pStyle w:val="Title"/>
        <w:sectPr w:rsidR="004D536B" w:rsidSect="004D536B">
          <w:footerReference w:type="default" r:id="rId9"/>
          <w:pgSz w:w="12240" w:h="15840"/>
          <w:pgMar w:top="2880" w:right="1440" w:bottom="1440" w:left="2160" w:header="720" w:footer="720" w:gutter="0"/>
          <w:pgNumType w:fmt="lowerRoman"/>
          <w:cols w:space="720"/>
          <w:docGrid w:linePitch="360"/>
        </w:sectPr>
      </w:pPr>
      <w:r>
        <w:lastRenderedPageBreak/>
        <w:t>ACKNOWLEDGEMENTS</w:t>
      </w:r>
      <w:r w:rsidR="00CD7C42">
        <w:t xml:space="preserve"> (Optional)</w:t>
      </w:r>
    </w:p>
    <w:p w14:paraId="6793CE9F" w14:textId="77777777" w:rsidR="00A743CB" w:rsidRDefault="00A743CB" w:rsidP="00A743CB">
      <w:pPr>
        <w:pStyle w:val="Title"/>
        <w:jc w:val="left"/>
      </w:pPr>
      <w:r>
        <w:lastRenderedPageBreak/>
        <w:t>Name: TYPE NAME</w:t>
      </w:r>
      <w:r>
        <w:tab/>
      </w:r>
      <w:r>
        <w:tab/>
      </w:r>
    </w:p>
    <w:p w14:paraId="2C6A8853" w14:textId="77777777" w:rsidR="00A743CB" w:rsidRDefault="00A743CB" w:rsidP="00A743CB">
      <w:pPr>
        <w:pStyle w:val="Title"/>
        <w:jc w:val="left"/>
      </w:pPr>
    </w:p>
    <w:p w14:paraId="0DFC9479" w14:textId="77777777" w:rsidR="00A743CB" w:rsidRDefault="00A743CB" w:rsidP="00A743CB">
      <w:pPr>
        <w:pStyle w:val="Title"/>
        <w:jc w:val="left"/>
      </w:pPr>
      <w:r>
        <w:t>Date of Degree: DECEMBER, MAY, OR, JULY, Year</w:t>
      </w:r>
    </w:p>
    <w:p w14:paraId="2DD8A1E7" w14:textId="77777777" w:rsidR="00A743CB" w:rsidRDefault="00A743CB" w:rsidP="00A743CB">
      <w:pPr>
        <w:pStyle w:val="Title"/>
        <w:jc w:val="left"/>
      </w:pPr>
      <w:r>
        <w:tab/>
      </w:r>
    </w:p>
    <w:p w14:paraId="6AC7DA61" w14:textId="77777777" w:rsidR="00A743CB" w:rsidRDefault="00A743CB" w:rsidP="00A743CB">
      <w:pPr>
        <w:pStyle w:val="Title"/>
        <w:ind w:left="1440" w:hanging="1440"/>
        <w:jc w:val="left"/>
        <w:outlineLvl w:val="0"/>
      </w:pPr>
      <w:r>
        <w:t>Title of Study: TYPE FULL TITLE IN ALL CAPS</w:t>
      </w:r>
    </w:p>
    <w:p w14:paraId="1011B5AD" w14:textId="77777777" w:rsidR="00A743CB" w:rsidRDefault="00A743CB" w:rsidP="00A743CB">
      <w:pPr>
        <w:pStyle w:val="Title"/>
        <w:ind w:left="1440" w:hanging="1440"/>
        <w:jc w:val="left"/>
        <w:outlineLvl w:val="0"/>
      </w:pPr>
    </w:p>
    <w:p w14:paraId="127359D5" w14:textId="77777777" w:rsidR="00A743CB" w:rsidRDefault="00A743CB" w:rsidP="00A743CB">
      <w:pPr>
        <w:pStyle w:val="Title"/>
        <w:jc w:val="left"/>
      </w:pPr>
      <w:r>
        <w:t>Major Field: TYPE MAJOR</w:t>
      </w:r>
    </w:p>
    <w:p w14:paraId="6E4A0BC1" w14:textId="77777777" w:rsidR="00A743CB" w:rsidRDefault="00A743CB" w:rsidP="00A743CB">
      <w:pPr>
        <w:pStyle w:val="Title"/>
        <w:jc w:val="left"/>
      </w:pPr>
    </w:p>
    <w:p w14:paraId="29B1E0FA" w14:textId="77777777" w:rsidR="004D536B" w:rsidRDefault="004D536B" w:rsidP="004D536B">
      <w:pPr>
        <w:pStyle w:val="Title"/>
        <w:jc w:val="left"/>
      </w:pPr>
      <w:r>
        <w:t>Abstract: Type the abstract here.  Limit 350 words, single spaced.</w:t>
      </w:r>
    </w:p>
    <w:p w14:paraId="2810A605" w14:textId="77777777" w:rsidR="00A743CB" w:rsidRDefault="00A743CB" w:rsidP="00A743CB">
      <w:pPr>
        <w:pStyle w:val="Title"/>
        <w:ind w:left="720" w:hanging="720"/>
        <w:jc w:val="left"/>
      </w:pPr>
    </w:p>
    <w:p w14:paraId="21BDE76F" w14:textId="77777777" w:rsidR="002A369B" w:rsidRDefault="002A369B" w:rsidP="002A369B">
      <w:pPr>
        <w:pStyle w:val="Title"/>
        <w:ind w:left="720" w:hanging="720"/>
        <w:jc w:val="left"/>
      </w:pPr>
    </w:p>
    <w:p w14:paraId="0D644A18" w14:textId="77777777" w:rsidR="002A369B" w:rsidRDefault="002A369B" w:rsidP="006238BF">
      <w:pPr>
        <w:pStyle w:val="Title"/>
        <w:outlineLvl w:val="0"/>
        <w:sectPr w:rsidR="002A369B" w:rsidSect="002A369B">
          <w:footerReference w:type="default" r:id="rId10"/>
          <w:pgSz w:w="12240" w:h="15840"/>
          <w:pgMar w:top="1440" w:right="1440" w:bottom="1440" w:left="2160" w:header="720" w:footer="720" w:gutter="0"/>
          <w:pgNumType w:fmt="lowerRoman"/>
          <w:cols w:space="720"/>
          <w:docGrid w:linePitch="360"/>
        </w:sectPr>
      </w:pPr>
    </w:p>
    <w:p w14:paraId="5B7B3A1B" w14:textId="77777777" w:rsidR="006238BF" w:rsidRPr="00E75723" w:rsidRDefault="006238BF" w:rsidP="006238BF">
      <w:pPr>
        <w:pStyle w:val="Title"/>
        <w:outlineLvl w:val="0"/>
      </w:pPr>
      <w:r w:rsidRPr="00E75723">
        <w:lastRenderedPageBreak/>
        <w:t>TABLE OF CONTENTS</w:t>
      </w:r>
    </w:p>
    <w:p w14:paraId="21711146" w14:textId="77777777" w:rsidR="006238BF" w:rsidRPr="00E75723" w:rsidRDefault="006238BF" w:rsidP="006238BF">
      <w:pPr>
        <w:pStyle w:val="Title"/>
      </w:pPr>
    </w:p>
    <w:p w14:paraId="09B080C0" w14:textId="77777777" w:rsidR="006238BF" w:rsidRPr="00E75723" w:rsidRDefault="006238BF" w:rsidP="006238BF">
      <w:pPr>
        <w:pStyle w:val="Title"/>
        <w:jc w:val="left"/>
      </w:pPr>
      <w:r w:rsidRPr="00E75723">
        <w:t>Chapter</w:t>
      </w:r>
      <w:r w:rsidRPr="00E75723">
        <w:tab/>
      </w:r>
      <w:r w:rsidRPr="00E75723">
        <w:tab/>
      </w:r>
      <w:r w:rsidRPr="00E75723">
        <w:tab/>
      </w:r>
      <w:r w:rsidRPr="00E75723">
        <w:tab/>
      </w:r>
      <w:r w:rsidRPr="00E75723">
        <w:tab/>
      </w:r>
      <w:r w:rsidRPr="00E75723">
        <w:tab/>
      </w:r>
      <w:r w:rsidRPr="00E75723">
        <w:tab/>
      </w:r>
      <w:r w:rsidRPr="00E75723">
        <w:tab/>
      </w:r>
      <w:r w:rsidRPr="00E75723">
        <w:tab/>
      </w:r>
      <w:r w:rsidRPr="00E75723">
        <w:tab/>
        <w:t>Page</w:t>
      </w:r>
    </w:p>
    <w:p w14:paraId="534802D1" w14:textId="77777777" w:rsidR="006238BF" w:rsidRPr="00E75723" w:rsidRDefault="006238BF" w:rsidP="006238BF">
      <w:pPr>
        <w:pStyle w:val="Title"/>
        <w:tabs>
          <w:tab w:val="left" w:pos="8190"/>
        </w:tabs>
        <w:jc w:val="left"/>
      </w:pPr>
    </w:p>
    <w:p w14:paraId="0CA0E731" w14:textId="77777777" w:rsidR="006238BF" w:rsidRPr="00E75723" w:rsidRDefault="006238BF" w:rsidP="006238BF">
      <w:pPr>
        <w:pStyle w:val="Title"/>
        <w:tabs>
          <w:tab w:val="left" w:pos="360"/>
          <w:tab w:val="right" w:leader="dot" w:pos="8280"/>
        </w:tabs>
        <w:ind w:left="360" w:hanging="360"/>
        <w:jc w:val="left"/>
      </w:pPr>
      <w:r w:rsidRPr="00E75723">
        <w:t>I. INTRODUCTION</w:t>
      </w:r>
      <w:r w:rsidRPr="00E75723">
        <w:tab/>
        <w:t>1</w:t>
      </w:r>
    </w:p>
    <w:p w14:paraId="13D1FF6C" w14:textId="77777777" w:rsidR="006238BF" w:rsidRPr="00E75723" w:rsidRDefault="006238BF" w:rsidP="006238BF">
      <w:pPr>
        <w:pStyle w:val="Title"/>
        <w:tabs>
          <w:tab w:val="left" w:pos="360"/>
          <w:tab w:val="right" w:pos="900"/>
          <w:tab w:val="left" w:pos="8190"/>
          <w:tab w:val="right" w:leader="dot" w:pos="8280"/>
        </w:tabs>
        <w:ind w:left="360"/>
        <w:jc w:val="left"/>
      </w:pPr>
    </w:p>
    <w:p w14:paraId="7A4083AF"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1</w:t>
      </w:r>
    </w:p>
    <w:p w14:paraId="1808CC49"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1</w:t>
      </w:r>
    </w:p>
    <w:p w14:paraId="2491BBCD"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1</w:t>
      </w:r>
    </w:p>
    <w:p w14:paraId="05DE728E"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1</w:t>
      </w:r>
    </w:p>
    <w:p w14:paraId="41DD6536"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1</w:t>
      </w:r>
    </w:p>
    <w:p w14:paraId="6580A839"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1</w:t>
      </w:r>
    </w:p>
    <w:p w14:paraId="13C28A38"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1</w:t>
      </w:r>
    </w:p>
    <w:p w14:paraId="293D5552" w14:textId="77777777" w:rsidR="006238BF" w:rsidRPr="00E75723" w:rsidRDefault="006238BF" w:rsidP="006238BF">
      <w:pPr>
        <w:pStyle w:val="Title"/>
        <w:tabs>
          <w:tab w:val="left" w:pos="360"/>
          <w:tab w:val="right" w:pos="900"/>
          <w:tab w:val="left" w:pos="8190"/>
          <w:tab w:val="left" w:pos="8280"/>
        </w:tabs>
        <w:jc w:val="left"/>
      </w:pPr>
    </w:p>
    <w:p w14:paraId="30FEEF80" w14:textId="77777777" w:rsidR="006238BF" w:rsidRPr="00E75723" w:rsidRDefault="006238BF" w:rsidP="006238BF">
      <w:pPr>
        <w:pStyle w:val="Title"/>
        <w:tabs>
          <w:tab w:val="left" w:pos="360"/>
          <w:tab w:val="right" w:pos="900"/>
          <w:tab w:val="left" w:pos="8190"/>
          <w:tab w:val="left" w:pos="8280"/>
        </w:tabs>
        <w:jc w:val="left"/>
      </w:pPr>
    </w:p>
    <w:p w14:paraId="3F36CAA1" w14:textId="77777777" w:rsidR="006238BF" w:rsidRPr="00E75723" w:rsidRDefault="006238BF" w:rsidP="006238BF">
      <w:pPr>
        <w:pStyle w:val="Title"/>
        <w:tabs>
          <w:tab w:val="left" w:pos="360"/>
          <w:tab w:val="right" w:leader="dot" w:pos="8280"/>
        </w:tabs>
        <w:ind w:left="360" w:hanging="360"/>
        <w:jc w:val="left"/>
      </w:pPr>
      <w:r w:rsidRPr="00E75723">
        <w:t>II. REVIEW OF LITERATURE</w:t>
      </w:r>
      <w:r w:rsidRPr="00E75723">
        <w:tab/>
        <w:t>1</w:t>
      </w:r>
    </w:p>
    <w:p w14:paraId="3408671E" w14:textId="77777777" w:rsidR="006238BF" w:rsidRPr="00E75723" w:rsidRDefault="006238BF" w:rsidP="006238BF">
      <w:pPr>
        <w:pStyle w:val="Title"/>
        <w:tabs>
          <w:tab w:val="left" w:pos="360"/>
          <w:tab w:val="left" w:pos="8190"/>
          <w:tab w:val="left" w:pos="8280"/>
        </w:tabs>
        <w:jc w:val="left"/>
      </w:pPr>
      <w:r w:rsidRPr="00E75723">
        <w:tab/>
      </w:r>
    </w:p>
    <w:p w14:paraId="4168C191"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1</w:t>
      </w:r>
    </w:p>
    <w:p w14:paraId="6AD69F15"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1</w:t>
      </w:r>
    </w:p>
    <w:p w14:paraId="46A1C670"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1</w:t>
      </w:r>
    </w:p>
    <w:p w14:paraId="4746A069"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1</w:t>
      </w:r>
    </w:p>
    <w:p w14:paraId="7B84C14B"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11</w:t>
      </w:r>
    </w:p>
    <w:p w14:paraId="2EF862B1"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11</w:t>
      </w:r>
    </w:p>
    <w:p w14:paraId="09EEF14D"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11</w:t>
      </w:r>
    </w:p>
    <w:p w14:paraId="2EABD803"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11</w:t>
      </w:r>
    </w:p>
    <w:p w14:paraId="118AB80B"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11</w:t>
      </w:r>
    </w:p>
    <w:p w14:paraId="11C34661"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11</w:t>
      </w:r>
    </w:p>
    <w:p w14:paraId="0B6FBC8D" w14:textId="77777777" w:rsidR="006238BF" w:rsidRPr="00E75723" w:rsidRDefault="006238BF" w:rsidP="006238BF">
      <w:pPr>
        <w:pStyle w:val="Title"/>
        <w:tabs>
          <w:tab w:val="left" w:pos="360"/>
          <w:tab w:val="right" w:pos="450"/>
          <w:tab w:val="left" w:pos="8190"/>
          <w:tab w:val="left" w:pos="8280"/>
        </w:tabs>
        <w:jc w:val="left"/>
      </w:pPr>
    </w:p>
    <w:p w14:paraId="58A1215F" w14:textId="77777777" w:rsidR="006238BF" w:rsidRPr="00E75723" w:rsidRDefault="006238BF" w:rsidP="006238BF">
      <w:pPr>
        <w:pStyle w:val="Title"/>
        <w:tabs>
          <w:tab w:val="left" w:pos="360"/>
          <w:tab w:val="right" w:pos="450"/>
          <w:tab w:val="left" w:pos="8190"/>
          <w:tab w:val="left" w:pos="8280"/>
        </w:tabs>
        <w:jc w:val="left"/>
      </w:pPr>
    </w:p>
    <w:p w14:paraId="388A2389" w14:textId="77777777" w:rsidR="006238BF" w:rsidRPr="00E75723" w:rsidRDefault="006238BF" w:rsidP="006238BF">
      <w:pPr>
        <w:pStyle w:val="Title"/>
        <w:tabs>
          <w:tab w:val="left" w:pos="360"/>
          <w:tab w:val="right" w:leader="dot" w:pos="8280"/>
        </w:tabs>
        <w:ind w:left="360" w:hanging="360"/>
        <w:jc w:val="left"/>
      </w:pPr>
      <w:r w:rsidRPr="00E75723">
        <w:t>III. METHODOLOGY</w:t>
      </w:r>
      <w:r w:rsidRPr="00E75723">
        <w:tab/>
        <w:t>21</w:t>
      </w:r>
    </w:p>
    <w:p w14:paraId="2682196F" w14:textId="77777777" w:rsidR="006238BF" w:rsidRPr="00E75723" w:rsidRDefault="006238BF" w:rsidP="006238BF">
      <w:pPr>
        <w:pStyle w:val="Title"/>
        <w:tabs>
          <w:tab w:val="left" w:pos="360"/>
          <w:tab w:val="right" w:pos="450"/>
          <w:tab w:val="left" w:pos="8190"/>
          <w:tab w:val="left" w:pos="8280"/>
        </w:tabs>
        <w:jc w:val="left"/>
      </w:pPr>
    </w:p>
    <w:p w14:paraId="681688EB"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21</w:t>
      </w:r>
    </w:p>
    <w:p w14:paraId="438F9828"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21</w:t>
      </w:r>
    </w:p>
    <w:p w14:paraId="76CD08E0"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21</w:t>
      </w:r>
    </w:p>
    <w:p w14:paraId="32DA6B1E"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21</w:t>
      </w:r>
    </w:p>
    <w:p w14:paraId="004C2D8D" w14:textId="77777777" w:rsidR="006238BF" w:rsidRPr="00E75723" w:rsidRDefault="006238BF" w:rsidP="006238BF">
      <w:pPr>
        <w:pStyle w:val="Title"/>
        <w:tabs>
          <w:tab w:val="left" w:pos="360"/>
          <w:tab w:val="right" w:leader="dot" w:pos="8280"/>
        </w:tabs>
        <w:ind w:left="360" w:hanging="360"/>
        <w:jc w:val="left"/>
      </w:pPr>
      <w:r w:rsidRPr="00E75723">
        <w:tab/>
        <w:t>Section</w:t>
      </w:r>
      <w:r w:rsidRPr="00E75723">
        <w:tab/>
        <w:t>21</w:t>
      </w:r>
    </w:p>
    <w:p w14:paraId="057C30ED" w14:textId="77777777" w:rsidR="000A16D0" w:rsidRPr="00E75723" w:rsidRDefault="000A16D0" w:rsidP="00E83394">
      <w:pPr>
        <w:rPr>
          <w:rFonts w:ascii="Times New Roman" w:hAnsi="Times New Roman" w:cs="Times New Roman"/>
        </w:rPr>
        <w:sectPr w:rsidR="000A16D0" w:rsidRPr="00E75723" w:rsidSect="00F805C0">
          <w:pgSz w:w="12240" w:h="15840"/>
          <w:pgMar w:top="2880" w:right="1440" w:bottom="1440" w:left="2160" w:header="720" w:footer="720" w:gutter="0"/>
          <w:pgNumType w:fmt="lowerRoman"/>
          <w:cols w:space="720"/>
          <w:docGrid w:linePitch="360"/>
        </w:sectPr>
      </w:pPr>
    </w:p>
    <w:p w14:paraId="086D9825" w14:textId="77777777" w:rsidR="000A16D0" w:rsidRPr="00E75723" w:rsidRDefault="000A16D0" w:rsidP="000A16D0">
      <w:pPr>
        <w:pStyle w:val="Title"/>
        <w:jc w:val="left"/>
      </w:pPr>
      <w:r w:rsidRPr="00E75723">
        <w:lastRenderedPageBreak/>
        <w:t>Chapter</w:t>
      </w:r>
      <w:r w:rsidRPr="00E75723">
        <w:tab/>
      </w:r>
      <w:r w:rsidRPr="00E75723">
        <w:tab/>
      </w:r>
      <w:r w:rsidRPr="00E75723">
        <w:tab/>
      </w:r>
      <w:r w:rsidRPr="00E75723">
        <w:tab/>
      </w:r>
      <w:r w:rsidRPr="00E75723">
        <w:tab/>
      </w:r>
      <w:r w:rsidRPr="00E75723">
        <w:tab/>
      </w:r>
      <w:r w:rsidRPr="00E75723">
        <w:tab/>
      </w:r>
      <w:r w:rsidRPr="00E75723">
        <w:tab/>
      </w:r>
      <w:r w:rsidRPr="00E75723">
        <w:tab/>
      </w:r>
      <w:r w:rsidRPr="00E75723">
        <w:tab/>
        <w:t>Page</w:t>
      </w:r>
    </w:p>
    <w:p w14:paraId="6F726D16" w14:textId="77777777" w:rsidR="000A16D0" w:rsidRPr="00E75723" w:rsidRDefault="000A16D0" w:rsidP="000A16D0">
      <w:pPr>
        <w:pStyle w:val="Title"/>
        <w:tabs>
          <w:tab w:val="left" w:pos="360"/>
          <w:tab w:val="right" w:leader="dot" w:pos="8280"/>
        </w:tabs>
        <w:ind w:left="360" w:hanging="360"/>
      </w:pPr>
    </w:p>
    <w:p w14:paraId="13CFCE02" w14:textId="77777777" w:rsidR="000A16D0" w:rsidRPr="00E75723" w:rsidRDefault="000A16D0" w:rsidP="000A16D0">
      <w:pPr>
        <w:pStyle w:val="Title"/>
        <w:tabs>
          <w:tab w:val="left" w:pos="360"/>
          <w:tab w:val="right" w:leader="dot" w:pos="8280"/>
        </w:tabs>
        <w:ind w:left="360" w:hanging="360"/>
        <w:jc w:val="left"/>
      </w:pPr>
      <w:r w:rsidRPr="00E75723">
        <w:t>IV. FINDINGS</w:t>
      </w:r>
      <w:r w:rsidRPr="00E75723">
        <w:tab/>
        <w:t>31</w:t>
      </w:r>
    </w:p>
    <w:p w14:paraId="261ED8E7" w14:textId="77777777" w:rsidR="000A16D0" w:rsidRPr="00E75723" w:rsidRDefault="000A16D0" w:rsidP="000A16D0">
      <w:pPr>
        <w:pStyle w:val="Title"/>
        <w:tabs>
          <w:tab w:val="left" w:pos="360"/>
          <w:tab w:val="right" w:leader="dot" w:pos="8280"/>
        </w:tabs>
        <w:ind w:left="360" w:hanging="360"/>
        <w:jc w:val="left"/>
      </w:pPr>
    </w:p>
    <w:p w14:paraId="0873D5E9" w14:textId="77777777" w:rsidR="000A16D0" w:rsidRPr="00E75723" w:rsidRDefault="000A16D0" w:rsidP="000A16D0">
      <w:pPr>
        <w:pStyle w:val="Title"/>
        <w:tabs>
          <w:tab w:val="left" w:pos="360"/>
          <w:tab w:val="right" w:leader="dot" w:pos="8280"/>
        </w:tabs>
        <w:ind w:left="360" w:hanging="360"/>
        <w:jc w:val="left"/>
      </w:pPr>
      <w:r w:rsidRPr="00E75723">
        <w:tab/>
        <w:t>Section</w:t>
      </w:r>
      <w:r w:rsidRPr="00E75723">
        <w:tab/>
        <w:t>31</w:t>
      </w:r>
    </w:p>
    <w:p w14:paraId="5EE203C4" w14:textId="77777777" w:rsidR="000A16D0" w:rsidRPr="00E75723" w:rsidRDefault="000A16D0" w:rsidP="000A16D0">
      <w:pPr>
        <w:pStyle w:val="Title"/>
        <w:tabs>
          <w:tab w:val="left" w:pos="360"/>
          <w:tab w:val="right" w:leader="dot" w:pos="8280"/>
        </w:tabs>
        <w:ind w:left="360" w:hanging="360"/>
        <w:jc w:val="left"/>
      </w:pPr>
      <w:r w:rsidRPr="00E75723">
        <w:tab/>
        <w:t>Section</w:t>
      </w:r>
      <w:r w:rsidRPr="00E75723">
        <w:tab/>
        <w:t>31</w:t>
      </w:r>
    </w:p>
    <w:p w14:paraId="1FB751EB" w14:textId="77777777" w:rsidR="000A16D0" w:rsidRPr="00E75723" w:rsidRDefault="000A16D0" w:rsidP="000A16D0">
      <w:pPr>
        <w:pStyle w:val="Title"/>
        <w:tabs>
          <w:tab w:val="left" w:pos="360"/>
          <w:tab w:val="right" w:leader="dot" w:pos="8280"/>
        </w:tabs>
        <w:ind w:left="360" w:hanging="360"/>
        <w:jc w:val="left"/>
      </w:pPr>
      <w:r w:rsidRPr="00E75723">
        <w:tab/>
        <w:t>Section</w:t>
      </w:r>
      <w:r w:rsidRPr="00E75723">
        <w:tab/>
        <w:t>31</w:t>
      </w:r>
    </w:p>
    <w:p w14:paraId="56CE646F" w14:textId="77777777" w:rsidR="000A16D0" w:rsidRPr="00E75723" w:rsidRDefault="000A16D0" w:rsidP="000A16D0">
      <w:pPr>
        <w:pStyle w:val="Title"/>
        <w:tabs>
          <w:tab w:val="left" w:pos="360"/>
          <w:tab w:val="right" w:leader="dot" w:pos="8280"/>
        </w:tabs>
        <w:ind w:left="360" w:hanging="360"/>
        <w:jc w:val="left"/>
      </w:pPr>
      <w:r w:rsidRPr="00E75723">
        <w:tab/>
        <w:t>Section</w:t>
      </w:r>
      <w:r w:rsidRPr="00E75723">
        <w:tab/>
        <w:t>31</w:t>
      </w:r>
    </w:p>
    <w:p w14:paraId="46EFDBC7" w14:textId="77777777" w:rsidR="000A16D0" w:rsidRPr="00E75723" w:rsidRDefault="000A16D0" w:rsidP="000A16D0">
      <w:pPr>
        <w:pStyle w:val="Title"/>
        <w:tabs>
          <w:tab w:val="left" w:pos="360"/>
          <w:tab w:val="right" w:leader="dot" w:pos="8280"/>
        </w:tabs>
        <w:ind w:left="360" w:hanging="360"/>
        <w:jc w:val="left"/>
      </w:pPr>
      <w:r w:rsidRPr="00E75723">
        <w:tab/>
        <w:t>Section</w:t>
      </w:r>
      <w:r w:rsidRPr="00E75723">
        <w:tab/>
        <w:t>31</w:t>
      </w:r>
    </w:p>
    <w:p w14:paraId="7ACF38E2" w14:textId="77777777" w:rsidR="000A16D0" w:rsidRPr="00E75723" w:rsidRDefault="000A16D0" w:rsidP="000A16D0">
      <w:pPr>
        <w:pStyle w:val="Title"/>
        <w:tabs>
          <w:tab w:val="left" w:pos="360"/>
          <w:tab w:val="right" w:leader="dot" w:pos="8280"/>
        </w:tabs>
        <w:ind w:left="360" w:hanging="360"/>
        <w:jc w:val="left"/>
      </w:pPr>
    </w:p>
    <w:p w14:paraId="7AC61CE6" w14:textId="77777777" w:rsidR="000A16D0" w:rsidRPr="00E75723" w:rsidRDefault="000A16D0" w:rsidP="000A16D0">
      <w:pPr>
        <w:pStyle w:val="Title"/>
        <w:tabs>
          <w:tab w:val="left" w:pos="360"/>
          <w:tab w:val="right" w:leader="dot" w:pos="8280"/>
        </w:tabs>
        <w:ind w:left="360" w:hanging="360"/>
        <w:jc w:val="left"/>
      </w:pPr>
      <w:r w:rsidRPr="00E75723">
        <w:t>V.  CONCLUSION</w:t>
      </w:r>
      <w:r w:rsidRPr="00E75723">
        <w:tab/>
        <w:t>31</w:t>
      </w:r>
    </w:p>
    <w:p w14:paraId="1D4FABDA" w14:textId="77777777" w:rsidR="000A16D0" w:rsidRPr="00E75723" w:rsidRDefault="000A16D0" w:rsidP="000A16D0">
      <w:pPr>
        <w:pStyle w:val="Title"/>
        <w:tabs>
          <w:tab w:val="left" w:pos="360"/>
          <w:tab w:val="right" w:leader="dot" w:pos="8280"/>
        </w:tabs>
        <w:ind w:left="360" w:hanging="360"/>
        <w:jc w:val="left"/>
      </w:pPr>
    </w:p>
    <w:p w14:paraId="14808D42" w14:textId="77777777" w:rsidR="000A16D0" w:rsidRPr="00E75723" w:rsidRDefault="000A16D0" w:rsidP="000A16D0">
      <w:pPr>
        <w:pStyle w:val="Title"/>
        <w:tabs>
          <w:tab w:val="left" w:pos="360"/>
          <w:tab w:val="right" w:leader="dot" w:pos="8280"/>
        </w:tabs>
        <w:ind w:left="360" w:hanging="360"/>
        <w:jc w:val="left"/>
      </w:pPr>
      <w:r w:rsidRPr="00E75723">
        <w:tab/>
        <w:t>Section</w:t>
      </w:r>
      <w:r w:rsidRPr="00E75723">
        <w:tab/>
        <w:t>31</w:t>
      </w:r>
    </w:p>
    <w:p w14:paraId="22B7E642" w14:textId="77777777" w:rsidR="000A16D0" w:rsidRPr="00E75723" w:rsidRDefault="000A16D0" w:rsidP="000A16D0">
      <w:pPr>
        <w:pStyle w:val="Title"/>
        <w:tabs>
          <w:tab w:val="left" w:pos="360"/>
          <w:tab w:val="right" w:leader="dot" w:pos="8280"/>
        </w:tabs>
        <w:ind w:left="360" w:hanging="360"/>
        <w:jc w:val="left"/>
      </w:pPr>
      <w:r w:rsidRPr="00E75723">
        <w:tab/>
        <w:t>Section</w:t>
      </w:r>
      <w:r w:rsidRPr="00E75723">
        <w:tab/>
        <w:t>41</w:t>
      </w:r>
    </w:p>
    <w:p w14:paraId="04093E2F" w14:textId="77777777" w:rsidR="000A16D0" w:rsidRPr="00E75723" w:rsidRDefault="000A16D0" w:rsidP="000A16D0">
      <w:pPr>
        <w:pStyle w:val="Title"/>
        <w:tabs>
          <w:tab w:val="left" w:pos="360"/>
          <w:tab w:val="right" w:leader="dot" w:pos="8280"/>
        </w:tabs>
        <w:ind w:left="360" w:hanging="360"/>
        <w:jc w:val="left"/>
      </w:pPr>
      <w:r w:rsidRPr="00E75723">
        <w:tab/>
        <w:t>Section</w:t>
      </w:r>
      <w:r w:rsidRPr="00E75723">
        <w:tab/>
        <w:t>41</w:t>
      </w:r>
    </w:p>
    <w:p w14:paraId="71A33A22" w14:textId="77777777" w:rsidR="000A16D0" w:rsidRPr="00E75723" w:rsidRDefault="000A16D0" w:rsidP="000A16D0">
      <w:pPr>
        <w:pStyle w:val="Title"/>
        <w:tabs>
          <w:tab w:val="left" w:pos="720"/>
          <w:tab w:val="right" w:leader="dot" w:pos="8280"/>
        </w:tabs>
        <w:ind w:left="360" w:hanging="360"/>
        <w:jc w:val="left"/>
      </w:pPr>
      <w:r w:rsidRPr="00E75723">
        <w:tab/>
      </w:r>
      <w:r w:rsidRPr="00E75723">
        <w:tab/>
        <w:t>Sub Section</w:t>
      </w:r>
      <w:r w:rsidRPr="00E75723">
        <w:tab/>
        <w:t>41</w:t>
      </w:r>
    </w:p>
    <w:p w14:paraId="1DFA18E0" w14:textId="77777777" w:rsidR="000A16D0" w:rsidRPr="00E75723" w:rsidRDefault="000A16D0" w:rsidP="000A16D0">
      <w:pPr>
        <w:pStyle w:val="Title"/>
        <w:tabs>
          <w:tab w:val="left" w:pos="720"/>
          <w:tab w:val="right" w:leader="dot" w:pos="8280"/>
        </w:tabs>
        <w:ind w:left="360" w:hanging="360"/>
        <w:jc w:val="left"/>
      </w:pPr>
      <w:r w:rsidRPr="00E75723">
        <w:tab/>
      </w:r>
      <w:r w:rsidRPr="00E75723">
        <w:tab/>
        <w:t>Sub Section</w:t>
      </w:r>
      <w:r w:rsidRPr="00E75723">
        <w:tab/>
        <w:t>41</w:t>
      </w:r>
    </w:p>
    <w:p w14:paraId="1E98F9DB" w14:textId="77777777" w:rsidR="000A16D0" w:rsidRPr="00E75723" w:rsidRDefault="000A16D0" w:rsidP="000A16D0">
      <w:pPr>
        <w:pStyle w:val="Title"/>
        <w:tabs>
          <w:tab w:val="left" w:pos="720"/>
          <w:tab w:val="right" w:leader="dot" w:pos="8280"/>
        </w:tabs>
        <w:ind w:left="360" w:hanging="360"/>
        <w:jc w:val="left"/>
      </w:pPr>
      <w:r w:rsidRPr="00E75723">
        <w:tab/>
      </w:r>
      <w:r w:rsidRPr="00E75723">
        <w:tab/>
        <w:t>Sub Section</w:t>
      </w:r>
      <w:r w:rsidRPr="00E75723">
        <w:tab/>
        <w:t>41</w:t>
      </w:r>
    </w:p>
    <w:p w14:paraId="6DB60E0A" w14:textId="77777777" w:rsidR="000A16D0" w:rsidRPr="00E75723" w:rsidRDefault="00137CA4" w:rsidP="000A16D0">
      <w:pPr>
        <w:pStyle w:val="Title"/>
        <w:tabs>
          <w:tab w:val="left" w:pos="360"/>
          <w:tab w:val="left" w:pos="1080"/>
          <w:tab w:val="right" w:leader="dot" w:pos="8280"/>
        </w:tabs>
        <w:ind w:left="360" w:hanging="360"/>
        <w:jc w:val="left"/>
      </w:pPr>
      <w:r w:rsidRPr="00E75723">
        <w:tab/>
        <w:t>Section</w:t>
      </w:r>
      <w:r w:rsidRPr="00E75723">
        <w:tab/>
      </w:r>
      <w:r w:rsidR="000A16D0" w:rsidRPr="00E75723">
        <w:t>41</w:t>
      </w:r>
    </w:p>
    <w:p w14:paraId="7C457A68" w14:textId="77777777" w:rsidR="000A16D0" w:rsidRPr="00E75723" w:rsidRDefault="00137CA4" w:rsidP="000A16D0">
      <w:pPr>
        <w:pStyle w:val="Title"/>
        <w:tabs>
          <w:tab w:val="left" w:pos="360"/>
          <w:tab w:val="left" w:pos="1080"/>
          <w:tab w:val="right" w:leader="dot" w:pos="8280"/>
        </w:tabs>
        <w:ind w:left="360" w:hanging="360"/>
        <w:jc w:val="left"/>
      </w:pPr>
      <w:r w:rsidRPr="00E75723">
        <w:tab/>
        <w:t>Section</w:t>
      </w:r>
      <w:r w:rsidRPr="00E75723">
        <w:tab/>
      </w:r>
      <w:r w:rsidR="000A16D0" w:rsidRPr="00E75723">
        <w:t>41</w:t>
      </w:r>
    </w:p>
    <w:p w14:paraId="1075F3D3" w14:textId="77777777" w:rsidR="000A16D0" w:rsidRPr="00E75723" w:rsidRDefault="000A16D0" w:rsidP="000A16D0">
      <w:pPr>
        <w:pStyle w:val="Title"/>
        <w:tabs>
          <w:tab w:val="left" w:pos="360"/>
          <w:tab w:val="left" w:pos="1080"/>
          <w:tab w:val="right" w:leader="dot" w:pos="8280"/>
        </w:tabs>
        <w:ind w:left="360" w:hanging="360"/>
        <w:jc w:val="left"/>
      </w:pPr>
    </w:p>
    <w:p w14:paraId="1817ABDD" w14:textId="77777777" w:rsidR="000A16D0" w:rsidRPr="00E75723" w:rsidRDefault="000A16D0" w:rsidP="000A16D0">
      <w:pPr>
        <w:pStyle w:val="Title"/>
        <w:tabs>
          <w:tab w:val="left" w:pos="360"/>
          <w:tab w:val="right" w:leader="dot" w:pos="8280"/>
        </w:tabs>
        <w:ind w:left="360" w:hanging="360"/>
        <w:jc w:val="left"/>
      </w:pPr>
      <w:r w:rsidRPr="00E75723">
        <w:t>REFERENCES</w:t>
      </w:r>
      <w:r w:rsidRPr="00E75723">
        <w:tab/>
        <w:t>41</w:t>
      </w:r>
    </w:p>
    <w:p w14:paraId="5F28F854" w14:textId="77777777" w:rsidR="000A16D0" w:rsidRPr="00E75723" w:rsidRDefault="000A16D0" w:rsidP="000A16D0">
      <w:pPr>
        <w:pStyle w:val="Title"/>
        <w:tabs>
          <w:tab w:val="left" w:pos="360"/>
          <w:tab w:val="right" w:leader="dot" w:pos="8280"/>
        </w:tabs>
        <w:ind w:left="360" w:hanging="360"/>
        <w:jc w:val="left"/>
      </w:pPr>
    </w:p>
    <w:p w14:paraId="41CB8D73" w14:textId="77777777" w:rsidR="003A2234" w:rsidRPr="00E75723" w:rsidRDefault="000A16D0" w:rsidP="003A2234">
      <w:pPr>
        <w:pStyle w:val="Title"/>
        <w:tabs>
          <w:tab w:val="left" w:pos="360"/>
          <w:tab w:val="right" w:leader="dot" w:pos="8280"/>
        </w:tabs>
        <w:ind w:left="360" w:hanging="360"/>
        <w:jc w:val="left"/>
        <w:sectPr w:rsidR="003A2234" w:rsidRPr="00E75723" w:rsidSect="00F805C0">
          <w:pgSz w:w="12240" w:h="15840"/>
          <w:pgMar w:top="1440" w:right="1440" w:bottom="1440" w:left="2160" w:header="720" w:footer="720" w:gutter="0"/>
          <w:pgNumType w:fmt="lowerRoman"/>
          <w:cols w:space="720"/>
          <w:docGrid w:linePitch="360"/>
        </w:sectPr>
      </w:pPr>
      <w:r w:rsidRPr="00E75723">
        <w:t>APPENDICES</w:t>
      </w:r>
      <w:r w:rsidRPr="00E75723">
        <w:tab/>
        <w:t>41</w:t>
      </w:r>
    </w:p>
    <w:p w14:paraId="38FE53F0" w14:textId="77777777" w:rsidR="00F110C4" w:rsidRPr="00E75723" w:rsidRDefault="00F110C4" w:rsidP="00F110C4">
      <w:pPr>
        <w:jc w:val="center"/>
        <w:outlineLvl w:val="0"/>
        <w:rPr>
          <w:rFonts w:ascii="Times New Roman" w:hAnsi="Times New Roman" w:cs="Times New Roman"/>
          <w:sz w:val="24"/>
          <w:szCs w:val="24"/>
        </w:rPr>
      </w:pPr>
      <w:r w:rsidRPr="00E75723">
        <w:rPr>
          <w:rFonts w:ascii="Times New Roman" w:hAnsi="Times New Roman" w:cs="Times New Roman"/>
          <w:sz w:val="24"/>
          <w:szCs w:val="24"/>
        </w:rPr>
        <w:lastRenderedPageBreak/>
        <w:t>LIST OF TABLES</w:t>
      </w:r>
    </w:p>
    <w:p w14:paraId="0FE6EBE4" w14:textId="77777777" w:rsidR="00F110C4" w:rsidRPr="00E75723" w:rsidRDefault="00F110C4" w:rsidP="00F110C4">
      <w:pPr>
        <w:jc w:val="center"/>
        <w:rPr>
          <w:rFonts w:ascii="Times New Roman" w:hAnsi="Times New Roman" w:cs="Times New Roman"/>
          <w:sz w:val="24"/>
          <w:szCs w:val="24"/>
        </w:rPr>
      </w:pPr>
    </w:p>
    <w:p w14:paraId="28F44B2B" w14:textId="77777777" w:rsidR="00F110C4" w:rsidRPr="00E75723" w:rsidRDefault="00F110C4" w:rsidP="00F110C4">
      <w:pPr>
        <w:jc w:val="center"/>
        <w:rPr>
          <w:rFonts w:ascii="Times New Roman" w:hAnsi="Times New Roman" w:cs="Times New Roman"/>
          <w:sz w:val="24"/>
          <w:szCs w:val="24"/>
        </w:rPr>
      </w:pPr>
    </w:p>
    <w:p w14:paraId="3EF47315" w14:textId="77777777" w:rsidR="00F110C4" w:rsidRPr="00E75723" w:rsidRDefault="00F110C4" w:rsidP="00F110C4">
      <w:pPr>
        <w:pStyle w:val="Title"/>
        <w:jc w:val="left"/>
      </w:pPr>
      <w:r w:rsidRPr="00E75723">
        <w:t>Table</w:t>
      </w:r>
      <w:r w:rsidRPr="00E75723">
        <w:tab/>
      </w:r>
      <w:r w:rsidRPr="00E75723">
        <w:tab/>
      </w:r>
      <w:r w:rsidRPr="00E75723">
        <w:tab/>
      </w:r>
      <w:r w:rsidRPr="00E75723">
        <w:tab/>
      </w:r>
      <w:r w:rsidRPr="00E75723">
        <w:tab/>
      </w:r>
      <w:r w:rsidRPr="00E75723">
        <w:tab/>
      </w:r>
      <w:r w:rsidRPr="00E75723">
        <w:tab/>
      </w:r>
      <w:r w:rsidRPr="00E75723">
        <w:tab/>
      </w:r>
      <w:r w:rsidRPr="00E75723">
        <w:tab/>
      </w:r>
      <w:r w:rsidRPr="00E75723">
        <w:tab/>
      </w:r>
      <w:r w:rsidRPr="00E75723">
        <w:tab/>
        <w:t>Page</w:t>
      </w:r>
    </w:p>
    <w:p w14:paraId="42EFCAE4" w14:textId="77777777" w:rsidR="00F110C4" w:rsidRPr="00E75723" w:rsidRDefault="00F110C4" w:rsidP="00F110C4">
      <w:pPr>
        <w:pStyle w:val="Title"/>
        <w:tabs>
          <w:tab w:val="left" w:pos="8190"/>
        </w:tabs>
        <w:jc w:val="left"/>
      </w:pPr>
    </w:p>
    <w:p w14:paraId="044753A4" w14:textId="4347D142" w:rsidR="00F110C4" w:rsidRPr="00E75723" w:rsidRDefault="00013ED8" w:rsidP="00013ED8">
      <w:pPr>
        <w:pStyle w:val="Title"/>
        <w:numPr>
          <w:ilvl w:val="0"/>
          <w:numId w:val="1"/>
        </w:numPr>
        <w:tabs>
          <w:tab w:val="left" w:pos="0"/>
          <w:tab w:val="right" w:leader="dot" w:pos="8280"/>
        </w:tabs>
        <w:jc w:val="left"/>
      </w:pPr>
      <w:r>
        <w:t>Include table titles</w:t>
      </w:r>
      <w:r w:rsidR="00F110C4" w:rsidRPr="00E75723">
        <w:tab/>
        <w:t>1</w:t>
      </w:r>
    </w:p>
    <w:p w14:paraId="3F6060A4" w14:textId="77777777" w:rsidR="00E83394" w:rsidRPr="00E75723" w:rsidRDefault="00E83394" w:rsidP="00E83394">
      <w:pPr>
        <w:rPr>
          <w:rFonts w:ascii="Times New Roman" w:hAnsi="Times New Roman" w:cs="Times New Roman"/>
        </w:rPr>
      </w:pPr>
    </w:p>
    <w:p w14:paraId="6F6857E8" w14:textId="77777777" w:rsidR="002E1614" w:rsidRPr="00E75723" w:rsidRDefault="002E1614">
      <w:pPr>
        <w:rPr>
          <w:rFonts w:ascii="Times New Roman" w:hAnsi="Times New Roman" w:cs="Times New Roman"/>
        </w:rPr>
        <w:sectPr w:rsidR="002E1614" w:rsidRPr="00E75723" w:rsidSect="00F805C0">
          <w:pgSz w:w="12240" w:h="15840"/>
          <w:pgMar w:top="2880" w:right="1440" w:bottom="1440" w:left="2160" w:header="720" w:footer="720" w:gutter="0"/>
          <w:pgNumType w:fmt="lowerRoman"/>
          <w:cols w:space="720"/>
          <w:docGrid w:linePitch="360"/>
        </w:sectPr>
      </w:pPr>
    </w:p>
    <w:p w14:paraId="11014171" w14:textId="77777777" w:rsidR="002E1614" w:rsidRPr="00E75723" w:rsidRDefault="002E1614" w:rsidP="002E1614">
      <w:pPr>
        <w:pStyle w:val="Title"/>
        <w:jc w:val="left"/>
      </w:pPr>
      <w:r w:rsidRPr="00E75723">
        <w:lastRenderedPageBreak/>
        <w:t>Table</w:t>
      </w:r>
      <w:r w:rsidRPr="00E75723">
        <w:tab/>
      </w:r>
      <w:r w:rsidRPr="00E75723">
        <w:tab/>
      </w:r>
      <w:r w:rsidRPr="00E75723">
        <w:tab/>
      </w:r>
      <w:r w:rsidRPr="00E75723">
        <w:tab/>
      </w:r>
      <w:r w:rsidRPr="00E75723">
        <w:tab/>
      </w:r>
      <w:r w:rsidRPr="00E75723">
        <w:tab/>
      </w:r>
      <w:r w:rsidRPr="00E75723">
        <w:tab/>
      </w:r>
      <w:r w:rsidRPr="00E75723">
        <w:tab/>
      </w:r>
      <w:r w:rsidRPr="00E75723">
        <w:tab/>
      </w:r>
      <w:r w:rsidRPr="00E75723">
        <w:tab/>
      </w:r>
      <w:r w:rsidRPr="00E75723">
        <w:tab/>
        <w:t>Page</w:t>
      </w:r>
    </w:p>
    <w:p w14:paraId="78383DBA" w14:textId="77777777" w:rsidR="002E1614" w:rsidRPr="00E75723" w:rsidRDefault="002E1614" w:rsidP="002E1614">
      <w:pPr>
        <w:pStyle w:val="Title"/>
        <w:jc w:val="left"/>
      </w:pPr>
    </w:p>
    <w:p w14:paraId="20A4F2D2" w14:textId="77777777" w:rsidR="002E1614" w:rsidRPr="00E75723" w:rsidRDefault="002E1614" w:rsidP="002E1614">
      <w:pPr>
        <w:pStyle w:val="Title"/>
        <w:jc w:val="left"/>
        <w:rPr>
          <w:kern w:val="0"/>
          <w:szCs w:val="20"/>
        </w:rPr>
      </w:pPr>
      <w:r w:rsidRPr="00E75723">
        <w:rPr>
          <w:kern w:val="0"/>
          <w:szCs w:val="20"/>
        </w:rPr>
        <w:t xml:space="preserve">Continue your List of Tables here if you need more than one page. If you do not need more than one page, place your cursor on the previous page after the last typed word and press delete until you see the List of Figures page directly below. Make sure the List of Figures page below has a 2” margin before continuing.  </w:t>
      </w:r>
    </w:p>
    <w:p w14:paraId="73042BA4" w14:textId="77777777" w:rsidR="002E1614" w:rsidRPr="00E75723" w:rsidRDefault="002E1614" w:rsidP="002E1614">
      <w:pPr>
        <w:pStyle w:val="Title"/>
        <w:jc w:val="left"/>
        <w:rPr>
          <w:kern w:val="0"/>
          <w:szCs w:val="20"/>
        </w:rPr>
      </w:pPr>
    </w:p>
    <w:p w14:paraId="020B2C1E" w14:textId="77777777" w:rsidR="002E1614" w:rsidRPr="00E75723" w:rsidRDefault="002E1614" w:rsidP="002E1614">
      <w:pPr>
        <w:rPr>
          <w:rFonts w:ascii="Times New Roman" w:hAnsi="Times New Roman" w:cs="Times New Roman"/>
          <w:sz w:val="24"/>
          <w:szCs w:val="24"/>
        </w:rPr>
      </w:pPr>
      <w:r w:rsidRPr="00E75723">
        <w:rPr>
          <w:rFonts w:ascii="Times New Roman" w:hAnsi="Times New Roman" w:cs="Times New Roman"/>
          <w:sz w:val="24"/>
          <w:szCs w:val="24"/>
        </w:rPr>
        <w:t xml:space="preserve">This template is best used for directly typing in your content. However, you can paste text into the </w:t>
      </w:r>
      <w:proofErr w:type="gramStart"/>
      <w:r w:rsidRPr="00E75723">
        <w:rPr>
          <w:rFonts w:ascii="Times New Roman" w:hAnsi="Times New Roman" w:cs="Times New Roman"/>
          <w:sz w:val="24"/>
          <w:szCs w:val="24"/>
        </w:rPr>
        <w:t>document, but</w:t>
      </w:r>
      <w:proofErr w:type="gramEnd"/>
      <w:r w:rsidRPr="00E75723">
        <w:rPr>
          <w:rFonts w:ascii="Times New Roman" w:hAnsi="Times New Roman" w:cs="Times New Roman"/>
          <w:sz w:val="24"/>
          <w:szCs w:val="24"/>
        </w:rPr>
        <w:t xml:space="preserve"> use caution as pasting can produce varying results.</w:t>
      </w:r>
    </w:p>
    <w:p w14:paraId="01A81FFE" w14:textId="77777777" w:rsidR="00695BBA" w:rsidRPr="00E75723" w:rsidRDefault="00695BBA">
      <w:pPr>
        <w:rPr>
          <w:rFonts w:ascii="Times New Roman" w:hAnsi="Times New Roman" w:cs="Times New Roman"/>
        </w:rPr>
        <w:sectPr w:rsidR="00695BBA" w:rsidRPr="00E75723" w:rsidSect="00F805C0">
          <w:pgSz w:w="12240" w:h="15840"/>
          <w:pgMar w:top="1440" w:right="1440" w:bottom="1440" w:left="2160" w:header="720" w:footer="720" w:gutter="0"/>
          <w:pgNumType w:fmt="lowerRoman"/>
          <w:cols w:space="720"/>
          <w:docGrid w:linePitch="360"/>
        </w:sectPr>
      </w:pPr>
    </w:p>
    <w:p w14:paraId="29E00362" w14:textId="77777777" w:rsidR="00695BBA" w:rsidRPr="00E75723" w:rsidRDefault="00695BBA" w:rsidP="00695BBA">
      <w:pPr>
        <w:jc w:val="center"/>
        <w:outlineLvl w:val="0"/>
        <w:rPr>
          <w:rFonts w:ascii="Times New Roman" w:hAnsi="Times New Roman" w:cs="Times New Roman"/>
          <w:sz w:val="24"/>
          <w:szCs w:val="24"/>
        </w:rPr>
      </w:pPr>
      <w:r w:rsidRPr="00E75723">
        <w:rPr>
          <w:rFonts w:ascii="Times New Roman" w:hAnsi="Times New Roman" w:cs="Times New Roman"/>
          <w:sz w:val="24"/>
          <w:szCs w:val="24"/>
        </w:rPr>
        <w:lastRenderedPageBreak/>
        <w:t>LIST OF FIGURES</w:t>
      </w:r>
    </w:p>
    <w:p w14:paraId="11EE823E" w14:textId="77777777" w:rsidR="00695BBA" w:rsidRPr="00E75723" w:rsidRDefault="00695BBA" w:rsidP="00695BBA">
      <w:pPr>
        <w:jc w:val="center"/>
        <w:rPr>
          <w:rFonts w:ascii="Times New Roman" w:hAnsi="Times New Roman" w:cs="Times New Roman"/>
        </w:rPr>
      </w:pPr>
    </w:p>
    <w:p w14:paraId="06073B56" w14:textId="77777777" w:rsidR="00695BBA" w:rsidRPr="00E75723" w:rsidRDefault="00695BBA" w:rsidP="00695BBA">
      <w:pPr>
        <w:pStyle w:val="Title"/>
        <w:jc w:val="left"/>
      </w:pPr>
      <w:r w:rsidRPr="00E75723">
        <w:t>Figure</w:t>
      </w:r>
      <w:r w:rsidRPr="00E75723">
        <w:tab/>
      </w:r>
      <w:r w:rsidRPr="00E75723">
        <w:tab/>
      </w:r>
      <w:r w:rsidRPr="00E75723">
        <w:tab/>
      </w:r>
      <w:r w:rsidRPr="00E75723">
        <w:tab/>
      </w:r>
      <w:r w:rsidRPr="00E75723">
        <w:tab/>
      </w:r>
      <w:r w:rsidRPr="00E75723">
        <w:tab/>
      </w:r>
      <w:r w:rsidRPr="00E75723">
        <w:tab/>
      </w:r>
      <w:r w:rsidRPr="00E75723">
        <w:tab/>
      </w:r>
      <w:r w:rsidRPr="00E75723">
        <w:tab/>
      </w:r>
      <w:r w:rsidRPr="00E75723">
        <w:tab/>
      </w:r>
      <w:r w:rsidRPr="00E75723">
        <w:tab/>
        <w:t>Page</w:t>
      </w:r>
    </w:p>
    <w:p w14:paraId="5E7C13EA" w14:textId="77777777" w:rsidR="00695BBA" w:rsidRPr="00E75723" w:rsidRDefault="00695BBA" w:rsidP="00695BBA">
      <w:pPr>
        <w:pStyle w:val="Title"/>
        <w:tabs>
          <w:tab w:val="left" w:pos="8190"/>
        </w:tabs>
        <w:jc w:val="left"/>
      </w:pPr>
    </w:p>
    <w:p w14:paraId="5914ED02" w14:textId="33E5692C" w:rsidR="00695BBA" w:rsidRPr="00E75723" w:rsidRDefault="0020757B" w:rsidP="0020757B">
      <w:pPr>
        <w:pStyle w:val="Title"/>
        <w:numPr>
          <w:ilvl w:val="0"/>
          <w:numId w:val="2"/>
        </w:numPr>
        <w:tabs>
          <w:tab w:val="left" w:pos="0"/>
          <w:tab w:val="right" w:leader="dot" w:pos="8280"/>
        </w:tabs>
        <w:jc w:val="left"/>
      </w:pPr>
      <w:r>
        <w:t>Include figures titles</w:t>
      </w:r>
      <w:r w:rsidR="00695BBA" w:rsidRPr="00E75723">
        <w:tab/>
        <w:t>1</w:t>
      </w:r>
    </w:p>
    <w:p w14:paraId="12D54497" w14:textId="77777777" w:rsidR="00695BBA" w:rsidRPr="00E75723" w:rsidRDefault="00695BBA">
      <w:pPr>
        <w:rPr>
          <w:rFonts w:ascii="Times New Roman" w:hAnsi="Times New Roman" w:cs="Times New Roman"/>
        </w:rPr>
        <w:sectPr w:rsidR="00695BBA" w:rsidRPr="00E75723" w:rsidSect="00F805C0">
          <w:pgSz w:w="12240" w:h="15840"/>
          <w:pgMar w:top="2880" w:right="1440" w:bottom="1440" w:left="2160" w:header="720" w:footer="720" w:gutter="0"/>
          <w:pgNumType w:fmt="lowerRoman"/>
          <w:cols w:space="720"/>
          <w:docGrid w:linePitch="360"/>
        </w:sectPr>
      </w:pPr>
    </w:p>
    <w:p w14:paraId="1AB506AF" w14:textId="77777777" w:rsidR="00695BBA" w:rsidRPr="00E75723" w:rsidRDefault="00695BBA" w:rsidP="00695BBA">
      <w:pPr>
        <w:pStyle w:val="Title"/>
        <w:jc w:val="left"/>
      </w:pPr>
      <w:r w:rsidRPr="00E75723">
        <w:lastRenderedPageBreak/>
        <w:t>Figure</w:t>
      </w:r>
      <w:r w:rsidRPr="00E75723">
        <w:tab/>
      </w:r>
      <w:r w:rsidRPr="00E75723">
        <w:tab/>
      </w:r>
      <w:r w:rsidRPr="00E75723">
        <w:tab/>
      </w:r>
      <w:r w:rsidRPr="00E75723">
        <w:tab/>
      </w:r>
      <w:r w:rsidRPr="00E75723">
        <w:tab/>
      </w:r>
      <w:r w:rsidRPr="00E75723">
        <w:tab/>
      </w:r>
      <w:r w:rsidRPr="00E75723">
        <w:tab/>
      </w:r>
      <w:r w:rsidRPr="00E75723">
        <w:tab/>
      </w:r>
      <w:r w:rsidRPr="00E75723">
        <w:tab/>
      </w:r>
      <w:r w:rsidRPr="00E75723">
        <w:tab/>
      </w:r>
      <w:r w:rsidRPr="00E75723">
        <w:tab/>
        <w:t>Page</w:t>
      </w:r>
    </w:p>
    <w:p w14:paraId="2DCE3966" w14:textId="77777777" w:rsidR="00695BBA" w:rsidRPr="00E75723" w:rsidRDefault="00695BBA" w:rsidP="00695BBA">
      <w:pPr>
        <w:rPr>
          <w:rFonts w:ascii="Times New Roman" w:hAnsi="Times New Roman" w:cs="Times New Roman"/>
        </w:rPr>
      </w:pPr>
    </w:p>
    <w:p w14:paraId="5B7CBF04" w14:textId="77777777" w:rsidR="00695BBA" w:rsidRPr="00E75723" w:rsidRDefault="00695BBA" w:rsidP="00695BBA">
      <w:pPr>
        <w:pStyle w:val="Title"/>
        <w:jc w:val="left"/>
        <w:rPr>
          <w:kern w:val="0"/>
          <w:szCs w:val="20"/>
        </w:rPr>
      </w:pPr>
      <w:r w:rsidRPr="00E75723">
        <w:rPr>
          <w:kern w:val="0"/>
          <w:szCs w:val="20"/>
        </w:rPr>
        <w:t xml:space="preserve">Continue your List of Figures here if you need more than one page. If you do not need more than one page, place your cursor on the previous page after the last typed word and press delete until you see the Chapter 1 page directly below. Make sure the Chapter 1 page below has a 2” margin before continuing. </w:t>
      </w:r>
    </w:p>
    <w:p w14:paraId="5BB8E8CC" w14:textId="77777777" w:rsidR="00695BBA" w:rsidRPr="00E75723" w:rsidRDefault="00695BBA" w:rsidP="00695BBA">
      <w:pPr>
        <w:pStyle w:val="Title"/>
        <w:jc w:val="left"/>
        <w:rPr>
          <w:kern w:val="0"/>
          <w:szCs w:val="20"/>
        </w:rPr>
      </w:pPr>
    </w:p>
    <w:p w14:paraId="5FC7CCF9" w14:textId="77777777" w:rsidR="00695BBA" w:rsidRPr="00E75723" w:rsidRDefault="00695BBA" w:rsidP="00695BBA">
      <w:pPr>
        <w:rPr>
          <w:rFonts w:ascii="Times New Roman" w:hAnsi="Times New Roman" w:cs="Times New Roman"/>
          <w:sz w:val="24"/>
          <w:szCs w:val="24"/>
        </w:rPr>
      </w:pPr>
      <w:r w:rsidRPr="00E75723">
        <w:rPr>
          <w:rFonts w:ascii="Times New Roman" w:hAnsi="Times New Roman" w:cs="Times New Roman"/>
          <w:sz w:val="24"/>
          <w:szCs w:val="24"/>
        </w:rPr>
        <w:t xml:space="preserve">This template is best used for directly typing in your content. However, you can paste text into the </w:t>
      </w:r>
      <w:proofErr w:type="gramStart"/>
      <w:r w:rsidRPr="00E75723">
        <w:rPr>
          <w:rFonts w:ascii="Times New Roman" w:hAnsi="Times New Roman" w:cs="Times New Roman"/>
          <w:sz w:val="24"/>
          <w:szCs w:val="24"/>
        </w:rPr>
        <w:t>document, but</w:t>
      </w:r>
      <w:proofErr w:type="gramEnd"/>
      <w:r w:rsidRPr="00E75723">
        <w:rPr>
          <w:rFonts w:ascii="Times New Roman" w:hAnsi="Times New Roman" w:cs="Times New Roman"/>
          <w:sz w:val="24"/>
          <w:szCs w:val="24"/>
        </w:rPr>
        <w:t xml:space="preserve"> use caution as pasting can produce varying results.</w:t>
      </w:r>
    </w:p>
    <w:p w14:paraId="0F0F57C2" w14:textId="77777777" w:rsidR="00695BBA" w:rsidRPr="00E75723" w:rsidRDefault="00695BBA">
      <w:pPr>
        <w:rPr>
          <w:rFonts w:ascii="Times New Roman" w:hAnsi="Times New Roman" w:cs="Times New Roman"/>
        </w:rPr>
        <w:sectPr w:rsidR="00695BBA" w:rsidRPr="00E75723" w:rsidSect="00F805C0">
          <w:pgSz w:w="12240" w:h="15840"/>
          <w:pgMar w:top="1440" w:right="1440" w:bottom="1440" w:left="2160" w:header="720" w:footer="720" w:gutter="0"/>
          <w:pgNumType w:fmt="lowerRoman"/>
          <w:cols w:space="720"/>
          <w:docGrid w:linePitch="360"/>
        </w:sectPr>
      </w:pPr>
    </w:p>
    <w:p w14:paraId="5AA66526" w14:textId="77777777" w:rsidR="00695BBA" w:rsidRPr="00E75723" w:rsidRDefault="00695BBA" w:rsidP="00695BBA">
      <w:pPr>
        <w:pStyle w:val="Title"/>
        <w:outlineLvl w:val="0"/>
      </w:pPr>
      <w:r w:rsidRPr="00E75723">
        <w:lastRenderedPageBreak/>
        <w:t>CHAPTER I</w:t>
      </w:r>
    </w:p>
    <w:p w14:paraId="3C833B12" w14:textId="77777777" w:rsidR="00695BBA" w:rsidRPr="00E75723" w:rsidRDefault="00695BBA" w:rsidP="00695BBA">
      <w:pPr>
        <w:jc w:val="center"/>
        <w:rPr>
          <w:rFonts w:ascii="Times New Roman" w:hAnsi="Times New Roman" w:cs="Times New Roman"/>
          <w:szCs w:val="24"/>
        </w:rPr>
      </w:pPr>
    </w:p>
    <w:p w14:paraId="117DFA55" w14:textId="77777777" w:rsidR="00695BBA" w:rsidRPr="00E75723" w:rsidRDefault="00695BBA" w:rsidP="00695BBA">
      <w:pPr>
        <w:jc w:val="center"/>
        <w:rPr>
          <w:rFonts w:ascii="Times New Roman" w:hAnsi="Times New Roman" w:cs="Times New Roman"/>
          <w:szCs w:val="24"/>
        </w:rPr>
      </w:pPr>
    </w:p>
    <w:p w14:paraId="28F94BB9" w14:textId="77777777" w:rsidR="00EB327B" w:rsidRPr="00E75723" w:rsidRDefault="00EB327B" w:rsidP="00EB327B">
      <w:pPr>
        <w:spacing w:line="480" w:lineRule="auto"/>
        <w:jc w:val="center"/>
        <w:outlineLvl w:val="0"/>
        <w:rPr>
          <w:rFonts w:ascii="Times New Roman" w:hAnsi="Times New Roman" w:cs="Times New Roman"/>
          <w:szCs w:val="24"/>
        </w:rPr>
      </w:pPr>
      <w:r w:rsidRPr="00E75723">
        <w:rPr>
          <w:rFonts w:ascii="Times New Roman" w:hAnsi="Times New Roman" w:cs="Times New Roman"/>
          <w:szCs w:val="24"/>
        </w:rPr>
        <w:t>TYPE TITLE HERE</w:t>
      </w:r>
    </w:p>
    <w:p w14:paraId="7EDABE90" w14:textId="77777777" w:rsidR="00695BBA" w:rsidRPr="00E75723" w:rsidRDefault="00695BBA" w:rsidP="00695BBA">
      <w:pPr>
        <w:spacing w:line="480" w:lineRule="auto"/>
        <w:rPr>
          <w:rFonts w:ascii="Times New Roman" w:hAnsi="Times New Roman" w:cs="Times New Roman"/>
          <w:szCs w:val="24"/>
        </w:rPr>
      </w:pPr>
    </w:p>
    <w:p w14:paraId="28CD89A8" w14:textId="77777777" w:rsidR="00695BBA" w:rsidRPr="00E75723" w:rsidRDefault="00695BBA" w:rsidP="005C5CEB">
      <w:pPr>
        <w:spacing w:line="480" w:lineRule="auto"/>
        <w:rPr>
          <w:rFonts w:ascii="Times New Roman" w:hAnsi="Times New Roman" w:cs="Times New Roman"/>
          <w:b/>
          <w:i/>
        </w:rPr>
      </w:pPr>
      <w:r w:rsidRPr="00E75723">
        <w:rPr>
          <w:rFonts w:ascii="Times New Roman" w:hAnsi="Times New Roman" w:cs="Times New Roman"/>
          <w:b/>
          <w:i/>
        </w:rPr>
        <w:t>Note: Please read the directions in the following paragraph very carefully before proceeding.</w:t>
      </w:r>
    </w:p>
    <w:p w14:paraId="7026C8DF" w14:textId="77777777" w:rsidR="00695BBA" w:rsidRPr="00E75723" w:rsidRDefault="00695BBA" w:rsidP="005C5CEB">
      <w:pPr>
        <w:spacing w:line="480" w:lineRule="auto"/>
        <w:rPr>
          <w:rFonts w:ascii="Times New Roman" w:hAnsi="Times New Roman" w:cs="Times New Roman"/>
        </w:rPr>
      </w:pPr>
    </w:p>
    <w:p w14:paraId="1AF500DC" w14:textId="77777777" w:rsidR="00695BBA" w:rsidRPr="00E75723" w:rsidRDefault="00695BBA" w:rsidP="005C5CEB">
      <w:pPr>
        <w:spacing w:line="480" w:lineRule="auto"/>
        <w:rPr>
          <w:rFonts w:ascii="Times New Roman" w:hAnsi="Times New Roman" w:cs="Times New Roman"/>
        </w:rPr>
      </w:pPr>
      <w:r w:rsidRPr="00E75723">
        <w:rPr>
          <w:rFonts w:ascii="Times New Roman" w:hAnsi="Times New Roman" w:cs="Times New Roman"/>
        </w:rPr>
        <w:t xml:space="preserve">These pages are where you type in the title of your chapter and add the body (text, images, etc.) of your thesis. To best preserve the proper formatting and margin alignment, you should do this one chapter at a time. On the title page of the chapter, you can type in the title of your chapter over the placeholder text if necessary. Then, directly under the chapter title, you can begin either typing in or pasting the body of your first chapter. However, on this first page, you should </w:t>
      </w:r>
      <w:r w:rsidRPr="00E75723">
        <w:rPr>
          <w:rFonts w:ascii="Times New Roman" w:hAnsi="Times New Roman" w:cs="Times New Roman"/>
          <w:b/>
          <w:u w:val="single"/>
        </w:rPr>
        <w:t>only</w:t>
      </w:r>
      <w:r w:rsidRPr="00E75723">
        <w:rPr>
          <w:rFonts w:ascii="Times New Roman" w:hAnsi="Times New Roman" w:cs="Times New Roman"/>
          <w:u w:val="single"/>
        </w:rPr>
        <w:t xml:space="preserve"> </w:t>
      </w:r>
      <w:r w:rsidRPr="00E75723">
        <w:rPr>
          <w:rFonts w:ascii="Times New Roman" w:hAnsi="Times New Roman" w:cs="Times New Roman"/>
        </w:rPr>
        <w:t>add enough content to fill this first page. If you typed in too much content or pasted in too much content so that it created another page, delete this content on the second page and backspace until you are back on the first page. If you do not do this, the margins may be incorrect on the following pages.</w:t>
      </w:r>
    </w:p>
    <w:p w14:paraId="442EB67D" w14:textId="77777777" w:rsidR="00695BBA" w:rsidRPr="00E75723" w:rsidRDefault="00695BBA" w:rsidP="005C5CEB">
      <w:pPr>
        <w:spacing w:line="480" w:lineRule="auto"/>
        <w:rPr>
          <w:rFonts w:ascii="Times New Roman" w:hAnsi="Times New Roman" w:cs="Times New Roman"/>
        </w:rPr>
      </w:pPr>
      <w:r w:rsidRPr="00E75723">
        <w:rPr>
          <w:rFonts w:ascii="Times New Roman" w:hAnsi="Times New Roman" w:cs="Times New Roman"/>
        </w:rPr>
        <w:t xml:space="preserve">Once you have the correct amount of content on the first page, you </w:t>
      </w:r>
      <w:r w:rsidRPr="00E75723">
        <w:rPr>
          <w:rFonts w:ascii="Times New Roman" w:hAnsi="Times New Roman" w:cs="Times New Roman"/>
          <w:b/>
          <w:u w:val="single"/>
        </w:rPr>
        <w:t xml:space="preserve">must </w:t>
      </w:r>
      <w:r w:rsidRPr="00E75723">
        <w:rPr>
          <w:rFonts w:ascii="Times New Roman" w:hAnsi="Times New Roman" w:cs="Times New Roman"/>
        </w:rPr>
        <w:t>then move your cursor onto page 2 of the template and add the rest of the content of chapter one by either typing or copying and pasting.</w:t>
      </w:r>
    </w:p>
    <w:p w14:paraId="4F1BA696" w14:textId="77777777" w:rsidR="003F4DBC" w:rsidRPr="00E75723" w:rsidRDefault="003F4DBC">
      <w:pPr>
        <w:rPr>
          <w:rFonts w:ascii="Times New Roman" w:hAnsi="Times New Roman" w:cs="Times New Roman"/>
        </w:rPr>
        <w:sectPr w:rsidR="003F4DBC" w:rsidRPr="00E75723" w:rsidSect="00F805C0">
          <w:pgSz w:w="12240" w:h="15840"/>
          <w:pgMar w:top="2880" w:right="1440" w:bottom="1440" w:left="2160" w:header="720" w:footer="720" w:gutter="0"/>
          <w:pgNumType w:start="1"/>
          <w:cols w:space="720"/>
          <w:docGrid w:linePitch="360"/>
        </w:sectPr>
      </w:pPr>
    </w:p>
    <w:p w14:paraId="72D2A5C6" w14:textId="77777777" w:rsidR="003F4DBC" w:rsidRPr="00E75723" w:rsidRDefault="003F4DBC" w:rsidP="005C5CEB">
      <w:pPr>
        <w:spacing w:line="480" w:lineRule="auto"/>
        <w:rPr>
          <w:rFonts w:ascii="Times New Roman" w:hAnsi="Times New Roman" w:cs="Times New Roman"/>
          <w:szCs w:val="24"/>
        </w:rPr>
      </w:pPr>
      <w:r w:rsidRPr="00E75723">
        <w:rPr>
          <w:rFonts w:ascii="Times New Roman" w:hAnsi="Times New Roman" w:cs="Times New Roman"/>
          <w:szCs w:val="24"/>
        </w:rPr>
        <w:lastRenderedPageBreak/>
        <w:t>Begin typing or pasting the rest of your chapter 1 text here.</w:t>
      </w:r>
    </w:p>
    <w:p w14:paraId="162EA29B" w14:textId="77777777" w:rsidR="003F4DBC" w:rsidRPr="00E75723" w:rsidRDefault="003F4DBC" w:rsidP="005C5CEB">
      <w:pPr>
        <w:spacing w:line="480" w:lineRule="auto"/>
        <w:rPr>
          <w:rFonts w:ascii="Times New Roman" w:hAnsi="Times New Roman" w:cs="Times New Roman"/>
        </w:rPr>
      </w:pPr>
      <w:r w:rsidRPr="00E75723">
        <w:rPr>
          <w:rFonts w:ascii="Times New Roman" w:hAnsi="Times New Roman" w:cs="Times New Roman"/>
        </w:rPr>
        <w:t xml:space="preserve">This template is best used for directly typing in your content. However, you can paste text into the </w:t>
      </w:r>
      <w:proofErr w:type="gramStart"/>
      <w:r w:rsidRPr="00E75723">
        <w:rPr>
          <w:rFonts w:ascii="Times New Roman" w:hAnsi="Times New Roman" w:cs="Times New Roman"/>
        </w:rPr>
        <w:t>document, but</w:t>
      </w:r>
      <w:proofErr w:type="gramEnd"/>
      <w:r w:rsidRPr="00E75723">
        <w:rPr>
          <w:rFonts w:ascii="Times New Roman" w:hAnsi="Times New Roman" w:cs="Times New Roman"/>
        </w:rPr>
        <w:t xml:space="preserve"> use caution as pasting can produce varying results.</w:t>
      </w:r>
    </w:p>
    <w:p w14:paraId="1620C996" w14:textId="77777777" w:rsidR="00D213E3" w:rsidRPr="00E75723" w:rsidRDefault="00D213E3">
      <w:pPr>
        <w:rPr>
          <w:rFonts w:ascii="Times New Roman" w:hAnsi="Times New Roman" w:cs="Times New Roman"/>
        </w:rPr>
        <w:sectPr w:rsidR="00D213E3" w:rsidRPr="00E75723" w:rsidSect="00F805C0">
          <w:pgSz w:w="12240" w:h="15840"/>
          <w:pgMar w:top="1440" w:right="1440" w:bottom="1440" w:left="2160" w:header="720" w:footer="720" w:gutter="0"/>
          <w:cols w:space="720"/>
          <w:docGrid w:linePitch="360"/>
        </w:sectPr>
      </w:pPr>
    </w:p>
    <w:p w14:paraId="02E23897" w14:textId="77777777" w:rsidR="00D213E3" w:rsidRPr="00E75723" w:rsidRDefault="00D213E3" w:rsidP="00D213E3">
      <w:pPr>
        <w:pStyle w:val="Title"/>
        <w:outlineLvl w:val="0"/>
      </w:pPr>
      <w:r w:rsidRPr="00E75723">
        <w:lastRenderedPageBreak/>
        <w:t>CHAPTER II</w:t>
      </w:r>
    </w:p>
    <w:p w14:paraId="3BA1BC11" w14:textId="77777777" w:rsidR="00D213E3" w:rsidRPr="00E75723" w:rsidRDefault="00D213E3" w:rsidP="00D213E3">
      <w:pPr>
        <w:jc w:val="center"/>
        <w:rPr>
          <w:rFonts w:ascii="Times New Roman" w:hAnsi="Times New Roman" w:cs="Times New Roman"/>
          <w:szCs w:val="24"/>
        </w:rPr>
      </w:pPr>
    </w:p>
    <w:p w14:paraId="46B8AF65" w14:textId="77777777" w:rsidR="00D213E3" w:rsidRPr="00E75723" w:rsidRDefault="00D213E3" w:rsidP="00D213E3">
      <w:pPr>
        <w:jc w:val="center"/>
        <w:rPr>
          <w:rFonts w:ascii="Times New Roman" w:hAnsi="Times New Roman" w:cs="Times New Roman"/>
          <w:szCs w:val="24"/>
        </w:rPr>
      </w:pPr>
    </w:p>
    <w:p w14:paraId="362D90A8" w14:textId="77777777" w:rsidR="00EB327B" w:rsidRPr="00E75723" w:rsidRDefault="00EB327B" w:rsidP="00EB327B">
      <w:pPr>
        <w:spacing w:line="480" w:lineRule="auto"/>
        <w:jc w:val="center"/>
        <w:outlineLvl w:val="0"/>
        <w:rPr>
          <w:rFonts w:ascii="Times New Roman" w:hAnsi="Times New Roman" w:cs="Times New Roman"/>
          <w:szCs w:val="24"/>
        </w:rPr>
      </w:pPr>
      <w:r w:rsidRPr="00E75723">
        <w:rPr>
          <w:rFonts w:ascii="Times New Roman" w:hAnsi="Times New Roman" w:cs="Times New Roman"/>
          <w:szCs w:val="24"/>
        </w:rPr>
        <w:t>TYPE TITLE HERE</w:t>
      </w:r>
    </w:p>
    <w:p w14:paraId="0D134424" w14:textId="77777777" w:rsidR="00D213E3" w:rsidRPr="00E75723" w:rsidRDefault="00D213E3" w:rsidP="00D213E3">
      <w:pPr>
        <w:spacing w:line="480" w:lineRule="auto"/>
        <w:rPr>
          <w:rFonts w:ascii="Times New Roman" w:hAnsi="Times New Roman" w:cs="Times New Roman"/>
          <w:szCs w:val="24"/>
        </w:rPr>
      </w:pPr>
    </w:p>
    <w:p w14:paraId="3729DB04" w14:textId="77777777" w:rsidR="00D213E3" w:rsidRPr="00E75723" w:rsidRDefault="00D213E3" w:rsidP="005C5CEB">
      <w:pPr>
        <w:spacing w:line="480" w:lineRule="auto"/>
        <w:rPr>
          <w:rFonts w:ascii="Times New Roman" w:hAnsi="Times New Roman" w:cs="Times New Roman"/>
          <w:b/>
          <w:i/>
        </w:rPr>
      </w:pPr>
      <w:r w:rsidRPr="00E75723">
        <w:rPr>
          <w:rFonts w:ascii="Times New Roman" w:hAnsi="Times New Roman" w:cs="Times New Roman"/>
          <w:b/>
          <w:i/>
        </w:rPr>
        <w:t>Note: Please read the directions in the following paragraph very carefully before proceeding.</w:t>
      </w:r>
    </w:p>
    <w:p w14:paraId="5BC3FC4C" w14:textId="77777777" w:rsidR="00D213E3" w:rsidRPr="00E75723" w:rsidRDefault="00D213E3" w:rsidP="005C5CEB">
      <w:pPr>
        <w:spacing w:line="480" w:lineRule="auto"/>
        <w:rPr>
          <w:rFonts w:ascii="Times New Roman" w:hAnsi="Times New Roman" w:cs="Times New Roman"/>
        </w:rPr>
      </w:pPr>
    </w:p>
    <w:p w14:paraId="08B2D345" w14:textId="77777777" w:rsidR="00D213E3" w:rsidRPr="00E75723" w:rsidRDefault="00D213E3" w:rsidP="005C5CEB">
      <w:pPr>
        <w:spacing w:line="480" w:lineRule="auto"/>
        <w:rPr>
          <w:rFonts w:ascii="Times New Roman" w:hAnsi="Times New Roman" w:cs="Times New Roman"/>
        </w:rPr>
      </w:pPr>
      <w:r w:rsidRPr="00E75723">
        <w:rPr>
          <w:rFonts w:ascii="Times New Roman" w:hAnsi="Times New Roman" w:cs="Times New Roman"/>
        </w:rPr>
        <w:t xml:space="preserve">These pages are where you type in the title of your chapter and add the body (text, images, etc.) of your thesis. To best preserve the proper formatting and margin alignment, you should do this one chapter at a time. On the title page of the chapter, you can type in the title of your chapter over the placeholder text if necessary. Then, directly under the chapter title, you can begin either typing in or pasting the body of your first chapter. However, on this first page, you should </w:t>
      </w:r>
      <w:r w:rsidRPr="00E75723">
        <w:rPr>
          <w:rFonts w:ascii="Times New Roman" w:hAnsi="Times New Roman" w:cs="Times New Roman"/>
          <w:b/>
        </w:rPr>
        <w:t>only</w:t>
      </w:r>
      <w:r w:rsidRPr="00E75723">
        <w:rPr>
          <w:rFonts w:ascii="Times New Roman" w:hAnsi="Times New Roman" w:cs="Times New Roman"/>
        </w:rPr>
        <w:t xml:space="preserve"> add enough content to fill this first page. If you typed in too much content or pasted in too much content so that it created another page, delete this content on the second page and backspace until you are back on the first page. If you do not do this, the margins may be incorrect on the following pages.</w:t>
      </w:r>
    </w:p>
    <w:p w14:paraId="4F5FA182" w14:textId="77777777" w:rsidR="00D213E3" w:rsidRPr="00E75723" w:rsidRDefault="00D213E3" w:rsidP="005C5CEB">
      <w:pPr>
        <w:spacing w:line="480" w:lineRule="auto"/>
        <w:rPr>
          <w:rFonts w:ascii="Times New Roman" w:hAnsi="Times New Roman" w:cs="Times New Roman"/>
        </w:rPr>
      </w:pPr>
      <w:r w:rsidRPr="00E75723">
        <w:rPr>
          <w:rFonts w:ascii="Times New Roman" w:hAnsi="Times New Roman" w:cs="Times New Roman"/>
        </w:rPr>
        <w:t xml:space="preserve">Once you have the correct amount of content on the first page, you </w:t>
      </w:r>
      <w:r w:rsidRPr="00E75723">
        <w:rPr>
          <w:rFonts w:ascii="Times New Roman" w:hAnsi="Times New Roman" w:cs="Times New Roman"/>
          <w:b/>
          <w:u w:val="single"/>
        </w:rPr>
        <w:t>must</w:t>
      </w:r>
      <w:r w:rsidRPr="00E75723">
        <w:rPr>
          <w:rFonts w:ascii="Times New Roman" w:hAnsi="Times New Roman" w:cs="Times New Roman"/>
        </w:rPr>
        <w:t xml:space="preserve"> then move your cursor onto the next page of the template and add the rest of the content of the chapter by either typing or copying and pasting.</w:t>
      </w:r>
    </w:p>
    <w:p w14:paraId="22C3CED9" w14:textId="77777777" w:rsidR="00D213E3" w:rsidRPr="00E75723" w:rsidRDefault="00D213E3">
      <w:pPr>
        <w:rPr>
          <w:rFonts w:ascii="Times New Roman" w:hAnsi="Times New Roman" w:cs="Times New Roman"/>
        </w:rPr>
        <w:sectPr w:rsidR="00D213E3" w:rsidRPr="00E75723" w:rsidSect="00F805C0">
          <w:pgSz w:w="12240" w:h="15840"/>
          <w:pgMar w:top="2880" w:right="1440" w:bottom="1440" w:left="2160" w:header="720" w:footer="720" w:gutter="0"/>
          <w:cols w:space="720"/>
          <w:docGrid w:linePitch="360"/>
        </w:sectPr>
      </w:pPr>
    </w:p>
    <w:p w14:paraId="4CE30D68" w14:textId="77777777" w:rsidR="00D213E3" w:rsidRPr="00E75723" w:rsidRDefault="00D213E3" w:rsidP="005C5CEB">
      <w:pPr>
        <w:spacing w:line="480" w:lineRule="auto"/>
        <w:rPr>
          <w:rFonts w:ascii="Times New Roman" w:hAnsi="Times New Roman" w:cs="Times New Roman"/>
          <w:szCs w:val="24"/>
        </w:rPr>
      </w:pPr>
      <w:r w:rsidRPr="00E75723">
        <w:rPr>
          <w:rFonts w:ascii="Times New Roman" w:hAnsi="Times New Roman" w:cs="Times New Roman"/>
          <w:szCs w:val="24"/>
        </w:rPr>
        <w:lastRenderedPageBreak/>
        <w:t>Begin typing or pa</w:t>
      </w:r>
      <w:r w:rsidR="001D79DC" w:rsidRPr="00E75723">
        <w:rPr>
          <w:rFonts w:ascii="Times New Roman" w:hAnsi="Times New Roman" w:cs="Times New Roman"/>
          <w:szCs w:val="24"/>
        </w:rPr>
        <w:t>sting the rest of your chapter 2</w:t>
      </w:r>
      <w:r w:rsidRPr="00E75723">
        <w:rPr>
          <w:rFonts w:ascii="Times New Roman" w:hAnsi="Times New Roman" w:cs="Times New Roman"/>
          <w:szCs w:val="24"/>
        </w:rPr>
        <w:t xml:space="preserve"> text here.</w:t>
      </w:r>
    </w:p>
    <w:p w14:paraId="3D863FEC" w14:textId="77777777" w:rsidR="00D213E3" w:rsidRPr="00E75723" w:rsidRDefault="00D213E3" w:rsidP="005C5CEB">
      <w:pPr>
        <w:spacing w:line="480" w:lineRule="auto"/>
        <w:rPr>
          <w:rFonts w:ascii="Times New Roman" w:hAnsi="Times New Roman" w:cs="Times New Roman"/>
        </w:rPr>
      </w:pPr>
      <w:r w:rsidRPr="00E75723">
        <w:rPr>
          <w:rFonts w:ascii="Times New Roman" w:hAnsi="Times New Roman" w:cs="Times New Roman"/>
        </w:rPr>
        <w:t xml:space="preserve">This template is best used for directly typing in your content. However, you can paste text into the </w:t>
      </w:r>
      <w:proofErr w:type="gramStart"/>
      <w:r w:rsidRPr="00E75723">
        <w:rPr>
          <w:rFonts w:ascii="Times New Roman" w:hAnsi="Times New Roman" w:cs="Times New Roman"/>
        </w:rPr>
        <w:t>document, but</w:t>
      </w:r>
      <w:proofErr w:type="gramEnd"/>
      <w:r w:rsidRPr="00E75723">
        <w:rPr>
          <w:rFonts w:ascii="Times New Roman" w:hAnsi="Times New Roman" w:cs="Times New Roman"/>
        </w:rPr>
        <w:t xml:space="preserve"> use caution as pasting can produce varying results.</w:t>
      </w:r>
    </w:p>
    <w:p w14:paraId="624F2536" w14:textId="77777777" w:rsidR="00D213E3" w:rsidRPr="00E75723" w:rsidRDefault="00D213E3">
      <w:pPr>
        <w:rPr>
          <w:rFonts w:ascii="Times New Roman" w:hAnsi="Times New Roman" w:cs="Times New Roman"/>
        </w:rPr>
        <w:sectPr w:rsidR="00D213E3" w:rsidRPr="00E75723" w:rsidSect="00F805C0">
          <w:pgSz w:w="12240" w:h="15840"/>
          <w:pgMar w:top="1440" w:right="1440" w:bottom="1440" w:left="2160" w:header="720" w:footer="720" w:gutter="0"/>
          <w:cols w:space="720"/>
          <w:docGrid w:linePitch="360"/>
        </w:sectPr>
      </w:pPr>
    </w:p>
    <w:p w14:paraId="115378B7" w14:textId="77777777" w:rsidR="00D213E3" w:rsidRPr="00E75723" w:rsidRDefault="00D213E3" w:rsidP="00D213E3">
      <w:pPr>
        <w:pStyle w:val="Title"/>
        <w:outlineLvl w:val="0"/>
      </w:pPr>
      <w:r w:rsidRPr="00E75723">
        <w:lastRenderedPageBreak/>
        <w:t>CHAPTER III</w:t>
      </w:r>
    </w:p>
    <w:p w14:paraId="4A4AADC4" w14:textId="77777777" w:rsidR="00D213E3" w:rsidRPr="00E75723" w:rsidRDefault="00D213E3" w:rsidP="00D213E3">
      <w:pPr>
        <w:jc w:val="center"/>
        <w:rPr>
          <w:rFonts w:ascii="Times New Roman" w:hAnsi="Times New Roman" w:cs="Times New Roman"/>
          <w:szCs w:val="24"/>
        </w:rPr>
      </w:pPr>
    </w:p>
    <w:p w14:paraId="2DF91544" w14:textId="77777777" w:rsidR="00D213E3" w:rsidRPr="00E75723" w:rsidRDefault="00D213E3" w:rsidP="00D213E3">
      <w:pPr>
        <w:jc w:val="center"/>
        <w:rPr>
          <w:rFonts w:ascii="Times New Roman" w:hAnsi="Times New Roman" w:cs="Times New Roman"/>
          <w:szCs w:val="24"/>
        </w:rPr>
      </w:pPr>
    </w:p>
    <w:p w14:paraId="47B19C1B" w14:textId="77777777" w:rsidR="00EB327B" w:rsidRPr="00E75723" w:rsidRDefault="00EB327B" w:rsidP="00EB327B">
      <w:pPr>
        <w:spacing w:line="480" w:lineRule="auto"/>
        <w:jc w:val="center"/>
        <w:outlineLvl w:val="0"/>
        <w:rPr>
          <w:rFonts w:ascii="Times New Roman" w:hAnsi="Times New Roman" w:cs="Times New Roman"/>
          <w:szCs w:val="24"/>
        </w:rPr>
      </w:pPr>
      <w:r w:rsidRPr="00E75723">
        <w:rPr>
          <w:rFonts w:ascii="Times New Roman" w:hAnsi="Times New Roman" w:cs="Times New Roman"/>
          <w:szCs w:val="24"/>
        </w:rPr>
        <w:t>TYPE TITLE HERE</w:t>
      </w:r>
    </w:p>
    <w:p w14:paraId="03BE9FD0" w14:textId="77777777" w:rsidR="00D213E3" w:rsidRPr="00E75723" w:rsidRDefault="00D213E3" w:rsidP="00D213E3">
      <w:pPr>
        <w:spacing w:line="480" w:lineRule="auto"/>
        <w:rPr>
          <w:rFonts w:ascii="Times New Roman" w:hAnsi="Times New Roman" w:cs="Times New Roman"/>
          <w:szCs w:val="24"/>
        </w:rPr>
      </w:pPr>
    </w:p>
    <w:p w14:paraId="4305A689" w14:textId="77777777" w:rsidR="00D213E3" w:rsidRPr="00E75723" w:rsidRDefault="00D213E3" w:rsidP="005C5CEB">
      <w:pPr>
        <w:spacing w:line="480" w:lineRule="auto"/>
        <w:rPr>
          <w:rFonts w:ascii="Times New Roman" w:hAnsi="Times New Roman" w:cs="Times New Roman"/>
          <w:b/>
          <w:i/>
        </w:rPr>
      </w:pPr>
      <w:r w:rsidRPr="00E75723">
        <w:rPr>
          <w:rFonts w:ascii="Times New Roman" w:hAnsi="Times New Roman" w:cs="Times New Roman"/>
          <w:b/>
          <w:i/>
        </w:rPr>
        <w:t>Note: Please read the directions in the following paragraph very carefully before proceeding.</w:t>
      </w:r>
    </w:p>
    <w:p w14:paraId="4AD2A38B" w14:textId="77777777" w:rsidR="00D213E3" w:rsidRPr="00E75723" w:rsidRDefault="00D213E3" w:rsidP="005C5CEB">
      <w:pPr>
        <w:spacing w:line="480" w:lineRule="auto"/>
        <w:rPr>
          <w:rFonts w:ascii="Times New Roman" w:hAnsi="Times New Roman" w:cs="Times New Roman"/>
        </w:rPr>
      </w:pPr>
    </w:p>
    <w:p w14:paraId="0DD8FA2B" w14:textId="77777777" w:rsidR="00D213E3" w:rsidRPr="00E75723" w:rsidRDefault="00D213E3" w:rsidP="005C5CEB">
      <w:pPr>
        <w:spacing w:line="480" w:lineRule="auto"/>
        <w:rPr>
          <w:rFonts w:ascii="Times New Roman" w:hAnsi="Times New Roman" w:cs="Times New Roman"/>
        </w:rPr>
      </w:pPr>
      <w:r w:rsidRPr="00E75723">
        <w:rPr>
          <w:rFonts w:ascii="Times New Roman" w:hAnsi="Times New Roman" w:cs="Times New Roman"/>
        </w:rPr>
        <w:t xml:space="preserve">These pages are where you type in the title of your chapter and add the body (text, images, etc.) of your thesis. To best preserve the proper formatting and margin alignment, you should do this one chapter at a time. On the title page of the chapter, you can type in the title of your chapter over the placeholder text if necessary. Then, directly under the chapter title, you can begin either typing in or pasting the body of your first chapter. However, on this first page, you should </w:t>
      </w:r>
      <w:r w:rsidRPr="00E75723">
        <w:rPr>
          <w:rFonts w:ascii="Times New Roman" w:hAnsi="Times New Roman" w:cs="Times New Roman"/>
          <w:b/>
        </w:rPr>
        <w:t>only</w:t>
      </w:r>
      <w:r w:rsidRPr="00E75723">
        <w:rPr>
          <w:rFonts w:ascii="Times New Roman" w:hAnsi="Times New Roman" w:cs="Times New Roman"/>
        </w:rPr>
        <w:t xml:space="preserve"> add enough content to fill this first page. If you typed in too much content or pasted in too much content so that it created another page, delete this content on the second page and backspace until you are back on the first page. If you do not do this, the margins may be incorrect on the following pages.</w:t>
      </w:r>
    </w:p>
    <w:p w14:paraId="580201F6" w14:textId="77777777" w:rsidR="00D213E3" w:rsidRPr="00E75723" w:rsidRDefault="00D213E3" w:rsidP="005C5CEB">
      <w:pPr>
        <w:spacing w:line="480" w:lineRule="auto"/>
        <w:rPr>
          <w:rFonts w:ascii="Times New Roman" w:hAnsi="Times New Roman" w:cs="Times New Roman"/>
        </w:rPr>
      </w:pPr>
      <w:r w:rsidRPr="00E75723">
        <w:rPr>
          <w:rFonts w:ascii="Times New Roman" w:hAnsi="Times New Roman" w:cs="Times New Roman"/>
        </w:rPr>
        <w:t xml:space="preserve">Once you have the correct amount of content on the first page, you </w:t>
      </w:r>
      <w:r w:rsidRPr="00E75723">
        <w:rPr>
          <w:rFonts w:ascii="Times New Roman" w:hAnsi="Times New Roman" w:cs="Times New Roman"/>
          <w:b/>
          <w:u w:val="single"/>
        </w:rPr>
        <w:t>must</w:t>
      </w:r>
      <w:r w:rsidRPr="00E75723">
        <w:rPr>
          <w:rFonts w:ascii="Times New Roman" w:hAnsi="Times New Roman" w:cs="Times New Roman"/>
        </w:rPr>
        <w:t xml:space="preserve"> then move your cursor onto the next page of the template and add the rest of the content of the chapter by either typing or copying and pasting.</w:t>
      </w:r>
    </w:p>
    <w:p w14:paraId="60121900" w14:textId="77777777" w:rsidR="00D213E3" w:rsidRPr="00E75723" w:rsidRDefault="00D213E3">
      <w:pPr>
        <w:rPr>
          <w:rFonts w:ascii="Times New Roman" w:hAnsi="Times New Roman" w:cs="Times New Roman"/>
        </w:rPr>
        <w:sectPr w:rsidR="00D213E3" w:rsidRPr="00E75723" w:rsidSect="00F805C0">
          <w:pgSz w:w="12240" w:h="15840"/>
          <w:pgMar w:top="2880" w:right="1440" w:bottom="1440" w:left="2160" w:header="720" w:footer="720" w:gutter="0"/>
          <w:cols w:space="720"/>
          <w:docGrid w:linePitch="360"/>
        </w:sectPr>
      </w:pPr>
    </w:p>
    <w:p w14:paraId="3155FEA6" w14:textId="77777777" w:rsidR="00D213E3" w:rsidRPr="00E75723" w:rsidRDefault="00D213E3" w:rsidP="005C5CEB">
      <w:pPr>
        <w:spacing w:line="480" w:lineRule="auto"/>
        <w:rPr>
          <w:rFonts w:ascii="Times New Roman" w:hAnsi="Times New Roman" w:cs="Times New Roman"/>
          <w:szCs w:val="24"/>
        </w:rPr>
      </w:pPr>
      <w:r w:rsidRPr="00E75723">
        <w:rPr>
          <w:rFonts w:ascii="Times New Roman" w:hAnsi="Times New Roman" w:cs="Times New Roman"/>
          <w:szCs w:val="24"/>
        </w:rPr>
        <w:lastRenderedPageBreak/>
        <w:t>Begin typing or pa</w:t>
      </w:r>
      <w:r w:rsidR="001D79DC" w:rsidRPr="00E75723">
        <w:rPr>
          <w:rFonts w:ascii="Times New Roman" w:hAnsi="Times New Roman" w:cs="Times New Roman"/>
          <w:szCs w:val="24"/>
        </w:rPr>
        <w:t>sting the rest of your chapter 3</w:t>
      </w:r>
      <w:r w:rsidRPr="00E75723">
        <w:rPr>
          <w:rFonts w:ascii="Times New Roman" w:hAnsi="Times New Roman" w:cs="Times New Roman"/>
          <w:szCs w:val="24"/>
        </w:rPr>
        <w:t xml:space="preserve"> text here.</w:t>
      </w:r>
    </w:p>
    <w:p w14:paraId="4B17047D" w14:textId="77777777" w:rsidR="00D213E3" w:rsidRPr="00E75723" w:rsidRDefault="00D213E3" w:rsidP="005C5CEB">
      <w:pPr>
        <w:spacing w:line="480" w:lineRule="auto"/>
        <w:rPr>
          <w:rFonts w:ascii="Times New Roman" w:hAnsi="Times New Roman" w:cs="Times New Roman"/>
        </w:rPr>
      </w:pPr>
      <w:r w:rsidRPr="00E75723">
        <w:rPr>
          <w:rFonts w:ascii="Times New Roman" w:hAnsi="Times New Roman" w:cs="Times New Roman"/>
        </w:rPr>
        <w:t xml:space="preserve">This template is best used for directly typing in your content. However, you can paste text into the </w:t>
      </w:r>
      <w:proofErr w:type="gramStart"/>
      <w:r w:rsidRPr="00E75723">
        <w:rPr>
          <w:rFonts w:ascii="Times New Roman" w:hAnsi="Times New Roman" w:cs="Times New Roman"/>
        </w:rPr>
        <w:t>document, but</w:t>
      </w:r>
      <w:proofErr w:type="gramEnd"/>
      <w:r w:rsidRPr="00E75723">
        <w:rPr>
          <w:rFonts w:ascii="Times New Roman" w:hAnsi="Times New Roman" w:cs="Times New Roman"/>
        </w:rPr>
        <w:t xml:space="preserve"> use caution as pasting can produce varying results.</w:t>
      </w:r>
    </w:p>
    <w:p w14:paraId="4D14159D" w14:textId="77777777" w:rsidR="007E6C7F" w:rsidRPr="00E75723" w:rsidRDefault="007E6C7F">
      <w:pPr>
        <w:rPr>
          <w:rFonts w:ascii="Times New Roman" w:hAnsi="Times New Roman" w:cs="Times New Roman"/>
        </w:rPr>
        <w:sectPr w:rsidR="007E6C7F" w:rsidRPr="00E75723" w:rsidSect="00F805C0">
          <w:pgSz w:w="12240" w:h="15840"/>
          <w:pgMar w:top="1440" w:right="1440" w:bottom="1440" w:left="2160" w:header="720" w:footer="720" w:gutter="0"/>
          <w:cols w:space="720"/>
          <w:docGrid w:linePitch="360"/>
        </w:sectPr>
      </w:pPr>
    </w:p>
    <w:p w14:paraId="168DF896" w14:textId="77777777" w:rsidR="007E6C7F" w:rsidRPr="00E75723" w:rsidRDefault="001D480D" w:rsidP="007E6C7F">
      <w:pPr>
        <w:pStyle w:val="Title"/>
        <w:outlineLvl w:val="0"/>
      </w:pPr>
      <w:r w:rsidRPr="00E75723">
        <w:lastRenderedPageBreak/>
        <w:t>CHAPTER IV</w:t>
      </w:r>
    </w:p>
    <w:p w14:paraId="5F865015" w14:textId="77777777" w:rsidR="007E6C7F" w:rsidRPr="00E75723" w:rsidRDefault="007E6C7F" w:rsidP="007E6C7F">
      <w:pPr>
        <w:jc w:val="center"/>
        <w:rPr>
          <w:rFonts w:ascii="Times New Roman" w:hAnsi="Times New Roman" w:cs="Times New Roman"/>
          <w:szCs w:val="24"/>
        </w:rPr>
      </w:pPr>
    </w:p>
    <w:p w14:paraId="3EBB1B4F" w14:textId="77777777" w:rsidR="007E6C7F" w:rsidRPr="00E75723" w:rsidRDefault="007E6C7F" w:rsidP="007E6C7F">
      <w:pPr>
        <w:jc w:val="center"/>
        <w:rPr>
          <w:rFonts w:ascii="Times New Roman" w:hAnsi="Times New Roman" w:cs="Times New Roman"/>
          <w:szCs w:val="24"/>
        </w:rPr>
      </w:pPr>
    </w:p>
    <w:p w14:paraId="2B136BD5" w14:textId="77777777" w:rsidR="00EB327B" w:rsidRPr="00E75723" w:rsidRDefault="00EB327B" w:rsidP="00EB327B">
      <w:pPr>
        <w:spacing w:line="480" w:lineRule="auto"/>
        <w:jc w:val="center"/>
        <w:outlineLvl w:val="0"/>
        <w:rPr>
          <w:rFonts w:ascii="Times New Roman" w:hAnsi="Times New Roman" w:cs="Times New Roman"/>
          <w:szCs w:val="24"/>
        </w:rPr>
      </w:pPr>
      <w:r w:rsidRPr="00E75723">
        <w:rPr>
          <w:rFonts w:ascii="Times New Roman" w:hAnsi="Times New Roman" w:cs="Times New Roman"/>
          <w:szCs w:val="24"/>
        </w:rPr>
        <w:t>TYPE TITLE HERE</w:t>
      </w:r>
    </w:p>
    <w:p w14:paraId="231CA4D2" w14:textId="77777777" w:rsidR="007E6C7F" w:rsidRPr="00E75723" w:rsidRDefault="007E6C7F" w:rsidP="007E6C7F">
      <w:pPr>
        <w:spacing w:line="480" w:lineRule="auto"/>
        <w:rPr>
          <w:rFonts w:ascii="Times New Roman" w:hAnsi="Times New Roman" w:cs="Times New Roman"/>
          <w:szCs w:val="24"/>
        </w:rPr>
      </w:pPr>
    </w:p>
    <w:p w14:paraId="1CEBC8FC" w14:textId="77777777" w:rsidR="007E6C7F" w:rsidRPr="00E75723" w:rsidRDefault="007E6C7F" w:rsidP="005C5CEB">
      <w:pPr>
        <w:spacing w:line="480" w:lineRule="auto"/>
        <w:rPr>
          <w:rFonts w:ascii="Times New Roman" w:hAnsi="Times New Roman" w:cs="Times New Roman"/>
          <w:b/>
          <w:i/>
        </w:rPr>
      </w:pPr>
      <w:r w:rsidRPr="00E75723">
        <w:rPr>
          <w:rFonts w:ascii="Times New Roman" w:hAnsi="Times New Roman" w:cs="Times New Roman"/>
          <w:b/>
          <w:i/>
        </w:rPr>
        <w:t>Note: Please read the directions in the following paragraph very carefully before proceeding.</w:t>
      </w:r>
    </w:p>
    <w:p w14:paraId="1C8A23F8" w14:textId="77777777" w:rsidR="007E6C7F" w:rsidRPr="00E75723" w:rsidRDefault="007E6C7F" w:rsidP="005C5CEB">
      <w:pPr>
        <w:spacing w:line="480" w:lineRule="auto"/>
        <w:rPr>
          <w:rFonts w:ascii="Times New Roman" w:hAnsi="Times New Roman" w:cs="Times New Roman"/>
        </w:rPr>
      </w:pPr>
    </w:p>
    <w:p w14:paraId="7A92B250" w14:textId="77777777" w:rsidR="007E6C7F" w:rsidRPr="00E75723" w:rsidRDefault="007E6C7F" w:rsidP="005C5CEB">
      <w:pPr>
        <w:spacing w:line="480" w:lineRule="auto"/>
        <w:rPr>
          <w:rFonts w:ascii="Times New Roman" w:hAnsi="Times New Roman" w:cs="Times New Roman"/>
        </w:rPr>
      </w:pPr>
      <w:r w:rsidRPr="00E75723">
        <w:rPr>
          <w:rFonts w:ascii="Times New Roman" w:hAnsi="Times New Roman" w:cs="Times New Roman"/>
        </w:rPr>
        <w:t xml:space="preserve">These pages are where you type in the title of your chapter and add the body (text, images, etc.) of your thesis. To best preserve the proper formatting and margin alignment, you should do this one chapter at a time. On the title page of the chapter, you can type in the title of your chapter over the placeholder text if necessary. Then, directly under the chapter title, you can begin either typing in or pasting the body of your first chapter. However, on this first page, you should </w:t>
      </w:r>
      <w:r w:rsidRPr="00E75723">
        <w:rPr>
          <w:rFonts w:ascii="Times New Roman" w:hAnsi="Times New Roman" w:cs="Times New Roman"/>
          <w:b/>
        </w:rPr>
        <w:t>only</w:t>
      </w:r>
      <w:r w:rsidRPr="00E75723">
        <w:rPr>
          <w:rFonts w:ascii="Times New Roman" w:hAnsi="Times New Roman" w:cs="Times New Roman"/>
        </w:rPr>
        <w:t xml:space="preserve"> add enough content to fill this first page. If you typed in too much content or pasted in too much content so that it created another page, delete this content on the second page and backspace until you are back on the first page. If you do not do this, the margins may be incorrect on the following pages.</w:t>
      </w:r>
    </w:p>
    <w:p w14:paraId="68CFA35E" w14:textId="77777777" w:rsidR="007E6C7F" w:rsidRPr="00E75723" w:rsidRDefault="007E6C7F" w:rsidP="005C5CEB">
      <w:pPr>
        <w:spacing w:line="480" w:lineRule="auto"/>
        <w:rPr>
          <w:rFonts w:ascii="Times New Roman" w:hAnsi="Times New Roman" w:cs="Times New Roman"/>
        </w:rPr>
      </w:pPr>
      <w:r w:rsidRPr="00E75723">
        <w:rPr>
          <w:rFonts w:ascii="Times New Roman" w:hAnsi="Times New Roman" w:cs="Times New Roman"/>
        </w:rPr>
        <w:t xml:space="preserve">Once you have the correct amount of content on the first page, you </w:t>
      </w:r>
      <w:r w:rsidRPr="00E75723">
        <w:rPr>
          <w:rFonts w:ascii="Times New Roman" w:hAnsi="Times New Roman" w:cs="Times New Roman"/>
          <w:b/>
          <w:u w:val="single"/>
        </w:rPr>
        <w:t>must</w:t>
      </w:r>
      <w:r w:rsidRPr="00E75723">
        <w:rPr>
          <w:rFonts w:ascii="Times New Roman" w:hAnsi="Times New Roman" w:cs="Times New Roman"/>
        </w:rPr>
        <w:t xml:space="preserve"> then move your cursor onto the next page of the template and add the rest of the content of the chapter by either typing or copying and pasting.</w:t>
      </w:r>
    </w:p>
    <w:p w14:paraId="00BB342E" w14:textId="77777777" w:rsidR="007E6C7F" w:rsidRPr="00E75723" w:rsidRDefault="007E6C7F">
      <w:pPr>
        <w:rPr>
          <w:rFonts w:ascii="Times New Roman" w:hAnsi="Times New Roman" w:cs="Times New Roman"/>
        </w:rPr>
        <w:sectPr w:rsidR="007E6C7F" w:rsidRPr="00E75723" w:rsidSect="00F805C0">
          <w:pgSz w:w="12240" w:h="15840"/>
          <w:pgMar w:top="2880" w:right="1440" w:bottom="1440" w:left="2160" w:header="720" w:footer="720" w:gutter="0"/>
          <w:cols w:space="720"/>
          <w:docGrid w:linePitch="360"/>
        </w:sectPr>
      </w:pPr>
    </w:p>
    <w:p w14:paraId="28CD72D3" w14:textId="77777777" w:rsidR="007E6C7F" w:rsidRPr="00E75723" w:rsidRDefault="007E6C7F" w:rsidP="005C5CEB">
      <w:pPr>
        <w:spacing w:line="480" w:lineRule="auto"/>
        <w:rPr>
          <w:rFonts w:ascii="Times New Roman" w:hAnsi="Times New Roman" w:cs="Times New Roman"/>
          <w:szCs w:val="24"/>
        </w:rPr>
      </w:pPr>
      <w:r w:rsidRPr="00E75723">
        <w:rPr>
          <w:rFonts w:ascii="Times New Roman" w:hAnsi="Times New Roman" w:cs="Times New Roman"/>
          <w:szCs w:val="24"/>
        </w:rPr>
        <w:lastRenderedPageBreak/>
        <w:t>Begin typing or pa</w:t>
      </w:r>
      <w:r w:rsidR="001D480D" w:rsidRPr="00E75723">
        <w:rPr>
          <w:rFonts w:ascii="Times New Roman" w:hAnsi="Times New Roman" w:cs="Times New Roman"/>
          <w:szCs w:val="24"/>
        </w:rPr>
        <w:t>sting the rest of your chapter 4</w:t>
      </w:r>
      <w:r w:rsidRPr="00E75723">
        <w:rPr>
          <w:rFonts w:ascii="Times New Roman" w:hAnsi="Times New Roman" w:cs="Times New Roman"/>
          <w:szCs w:val="24"/>
        </w:rPr>
        <w:t xml:space="preserve"> text here.</w:t>
      </w:r>
    </w:p>
    <w:p w14:paraId="6CBABF46" w14:textId="77777777" w:rsidR="007E6C7F" w:rsidRPr="00E75723" w:rsidRDefault="007E6C7F" w:rsidP="005C5CEB">
      <w:pPr>
        <w:spacing w:line="480" w:lineRule="auto"/>
        <w:rPr>
          <w:rFonts w:ascii="Times New Roman" w:hAnsi="Times New Roman" w:cs="Times New Roman"/>
        </w:rPr>
      </w:pPr>
      <w:r w:rsidRPr="00E75723">
        <w:rPr>
          <w:rFonts w:ascii="Times New Roman" w:hAnsi="Times New Roman" w:cs="Times New Roman"/>
        </w:rPr>
        <w:t xml:space="preserve">This template is best used for directly typing in your content. However, you can paste text into the </w:t>
      </w:r>
      <w:proofErr w:type="gramStart"/>
      <w:r w:rsidRPr="00E75723">
        <w:rPr>
          <w:rFonts w:ascii="Times New Roman" w:hAnsi="Times New Roman" w:cs="Times New Roman"/>
        </w:rPr>
        <w:t>document, but</w:t>
      </w:r>
      <w:proofErr w:type="gramEnd"/>
      <w:r w:rsidRPr="00E75723">
        <w:rPr>
          <w:rFonts w:ascii="Times New Roman" w:hAnsi="Times New Roman" w:cs="Times New Roman"/>
        </w:rPr>
        <w:t xml:space="preserve"> use caution as pasting can produce varying results.</w:t>
      </w:r>
    </w:p>
    <w:p w14:paraId="5348D5BB" w14:textId="77777777" w:rsidR="007E6C7F" w:rsidRPr="00E75723" w:rsidRDefault="007E6C7F">
      <w:pPr>
        <w:rPr>
          <w:rFonts w:ascii="Times New Roman" w:hAnsi="Times New Roman" w:cs="Times New Roman"/>
        </w:rPr>
        <w:sectPr w:rsidR="007E6C7F" w:rsidRPr="00E75723" w:rsidSect="00F805C0">
          <w:pgSz w:w="12240" w:h="15840"/>
          <w:pgMar w:top="1440" w:right="1440" w:bottom="1440" w:left="2160" w:header="720" w:footer="720" w:gutter="0"/>
          <w:cols w:space="720"/>
          <w:docGrid w:linePitch="360"/>
        </w:sectPr>
      </w:pPr>
    </w:p>
    <w:p w14:paraId="2C3C3B61" w14:textId="77777777" w:rsidR="007E6C7F" w:rsidRPr="00E75723" w:rsidRDefault="001D480D" w:rsidP="007E6C7F">
      <w:pPr>
        <w:pStyle w:val="Title"/>
        <w:outlineLvl w:val="0"/>
      </w:pPr>
      <w:r w:rsidRPr="00E75723">
        <w:lastRenderedPageBreak/>
        <w:t xml:space="preserve">CHAPTER </w:t>
      </w:r>
      <w:r w:rsidR="007E6C7F" w:rsidRPr="00E75723">
        <w:t>V</w:t>
      </w:r>
    </w:p>
    <w:p w14:paraId="1DBEC6EA" w14:textId="77777777" w:rsidR="007E6C7F" w:rsidRPr="00E75723" w:rsidRDefault="007E6C7F" w:rsidP="007E6C7F">
      <w:pPr>
        <w:jc w:val="center"/>
        <w:rPr>
          <w:rFonts w:ascii="Times New Roman" w:hAnsi="Times New Roman" w:cs="Times New Roman"/>
          <w:szCs w:val="24"/>
        </w:rPr>
      </w:pPr>
    </w:p>
    <w:p w14:paraId="3AE1CE35" w14:textId="77777777" w:rsidR="007E6C7F" w:rsidRPr="00E75723" w:rsidRDefault="007E6C7F" w:rsidP="007E6C7F">
      <w:pPr>
        <w:jc w:val="center"/>
        <w:rPr>
          <w:rFonts w:ascii="Times New Roman" w:hAnsi="Times New Roman" w:cs="Times New Roman"/>
          <w:szCs w:val="24"/>
        </w:rPr>
      </w:pPr>
    </w:p>
    <w:p w14:paraId="03B0A0DF" w14:textId="77777777" w:rsidR="00EB327B" w:rsidRPr="00E75723" w:rsidRDefault="00EB327B" w:rsidP="00EB327B">
      <w:pPr>
        <w:spacing w:line="480" w:lineRule="auto"/>
        <w:jc w:val="center"/>
        <w:outlineLvl w:val="0"/>
        <w:rPr>
          <w:rFonts w:ascii="Times New Roman" w:hAnsi="Times New Roman" w:cs="Times New Roman"/>
          <w:szCs w:val="24"/>
        </w:rPr>
      </w:pPr>
      <w:r w:rsidRPr="00E75723">
        <w:rPr>
          <w:rFonts w:ascii="Times New Roman" w:hAnsi="Times New Roman" w:cs="Times New Roman"/>
          <w:szCs w:val="24"/>
        </w:rPr>
        <w:t>TYPE TITLE HERE</w:t>
      </w:r>
    </w:p>
    <w:p w14:paraId="2A1847C8" w14:textId="77777777" w:rsidR="007E6C7F" w:rsidRPr="00E75723" w:rsidRDefault="007E6C7F" w:rsidP="007E6C7F">
      <w:pPr>
        <w:spacing w:line="480" w:lineRule="auto"/>
        <w:rPr>
          <w:rFonts w:ascii="Times New Roman" w:hAnsi="Times New Roman" w:cs="Times New Roman"/>
          <w:szCs w:val="24"/>
        </w:rPr>
      </w:pPr>
    </w:p>
    <w:p w14:paraId="0086830D" w14:textId="77777777" w:rsidR="007E6C7F" w:rsidRPr="00E75723" w:rsidRDefault="007E6C7F" w:rsidP="005C5CEB">
      <w:pPr>
        <w:spacing w:line="480" w:lineRule="auto"/>
        <w:rPr>
          <w:rFonts w:ascii="Times New Roman" w:hAnsi="Times New Roman" w:cs="Times New Roman"/>
          <w:b/>
          <w:i/>
        </w:rPr>
      </w:pPr>
      <w:r w:rsidRPr="00E75723">
        <w:rPr>
          <w:rFonts w:ascii="Times New Roman" w:hAnsi="Times New Roman" w:cs="Times New Roman"/>
          <w:b/>
          <w:i/>
        </w:rPr>
        <w:t>Note: Please read the directions in the following paragraph very carefully before proceeding.</w:t>
      </w:r>
    </w:p>
    <w:p w14:paraId="435E3076" w14:textId="77777777" w:rsidR="007E6C7F" w:rsidRPr="00E75723" w:rsidRDefault="007E6C7F" w:rsidP="005C5CEB">
      <w:pPr>
        <w:spacing w:line="480" w:lineRule="auto"/>
        <w:rPr>
          <w:rFonts w:ascii="Times New Roman" w:hAnsi="Times New Roman" w:cs="Times New Roman"/>
        </w:rPr>
      </w:pPr>
    </w:p>
    <w:p w14:paraId="0F75F530" w14:textId="77777777" w:rsidR="007E6C7F" w:rsidRPr="00E75723" w:rsidRDefault="007E6C7F" w:rsidP="005C5CEB">
      <w:pPr>
        <w:spacing w:line="480" w:lineRule="auto"/>
        <w:rPr>
          <w:rFonts w:ascii="Times New Roman" w:hAnsi="Times New Roman" w:cs="Times New Roman"/>
        </w:rPr>
      </w:pPr>
      <w:r w:rsidRPr="00E75723">
        <w:rPr>
          <w:rFonts w:ascii="Times New Roman" w:hAnsi="Times New Roman" w:cs="Times New Roman"/>
        </w:rPr>
        <w:t xml:space="preserve">These pages are where you type in the title of your chapter and add the body (text, images, etc.) of your thesis. To best preserve the proper formatting and margin alignment, you should do this one chapter at a time. On the title page of the chapter, you can type in the title of your chapter over the placeholder text if necessary. Then, directly under the chapter title, you can begin either typing in or pasting the body of your first chapter. However, on this first page, you should </w:t>
      </w:r>
      <w:r w:rsidRPr="00E75723">
        <w:rPr>
          <w:rFonts w:ascii="Times New Roman" w:hAnsi="Times New Roman" w:cs="Times New Roman"/>
          <w:b/>
        </w:rPr>
        <w:t>only</w:t>
      </w:r>
      <w:r w:rsidRPr="00E75723">
        <w:rPr>
          <w:rFonts w:ascii="Times New Roman" w:hAnsi="Times New Roman" w:cs="Times New Roman"/>
        </w:rPr>
        <w:t xml:space="preserve"> add enough content to fill this first page. If you typed in too much content or pasted in too much content so that it created another page, delete this content on the second page and backspace until you are back on the first page. If you do not do this, the margins may be incorrect on the following pages.</w:t>
      </w:r>
    </w:p>
    <w:p w14:paraId="3B4BFAF8" w14:textId="77777777" w:rsidR="007E6C7F" w:rsidRPr="00E75723" w:rsidRDefault="007E6C7F" w:rsidP="005C5CEB">
      <w:pPr>
        <w:spacing w:line="480" w:lineRule="auto"/>
        <w:rPr>
          <w:rFonts w:ascii="Times New Roman" w:hAnsi="Times New Roman" w:cs="Times New Roman"/>
        </w:rPr>
      </w:pPr>
      <w:r w:rsidRPr="00E75723">
        <w:rPr>
          <w:rFonts w:ascii="Times New Roman" w:hAnsi="Times New Roman" w:cs="Times New Roman"/>
        </w:rPr>
        <w:t xml:space="preserve">Once you have the correct amount of content on the first page, you </w:t>
      </w:r>
      <w:r w:rsidRPr="00E75723">
        <w:rPr>
          <w:rFonts w:ascii="Times New Roman" w:hAnsi="Times New Roman" w:cs="Times New Roman"/>
          <w:b/>
          <w:u w:val="single"/>
        </w:rPr>
        <w:t>must</w:t>
      </w:r>
      <w:r w:rsidRPr="00E75723">
        <w:rPr>
          <w:rFonts w:ascii="Times New Roman" w:hAnsi="Times New Roman" w:cs="Times New Roman"/>
        </w:rPr>
        <w:t xml:space="preserve"> then move your cursor onto the next page of the template and add the rest of the content of the chapter by either typing or copying and pasting.</w:t>
      </w:r>
    </w:p>
    <w:p w14:paraId="6CE7CF56" w14:textId="77777777" w:rsidR="007E6C7F" w:rsidRPr="00E75723" w:rsidRDefault="007E6C7F">
      <w:pPr>
        <w:rPr>
          <w:rFonts w:ascii="Times New Roman" w:hAnsi="Times New Roman" w:cs="Times New Roman"/>
        </w:rPr>
        <w:sectPr w:rsidR="007E6C7F" w:rsidRPr="00E75723" w:rsidSect="00F805C0">
          <w:pgSz w:w="12240" w:h="15840"/>
          <w:pgMar w:top="2880" w:right="1440" w:bottom="1440" w:left="2160" w:header="720" w:footer="720" w:gutter="0"/>
          <w:cols w:space="720"/>
          <w:docGrid w:linePitch="360"/>
        </w:sectPr>
      </w:pPr>
    </w:p>
    <w:p w14:paraId="140A0EE1" w14:textId="77777777" w:rsidR="00E25B92" w:rsidRPr="00E75723" w:rsidRDefault="00E25B92" w:rsidP="005C5CEB">
      <w:pPr>
        <w:spacing w:line="480" w:lineRule="auto"/>
        <w:rPr>
          <w:rFonts w:ascii="Times New Roman" w:hAnsi="Times New Roman" w:cs="Times New Roman"/>
          <w:szCs w:val="24"/>
        </w:rPr>
      </w:pPr>
      <w:r w:rsidRPr="00E75723">
        <w:rPr>
          <w:rFonts w:ascii="Times New Roman" w:hAnsi="Times New Roman" w:cs="Times New Roman"/>
          <w:szCs w:val="24"/>
        </w:rPr>
        <w:lastRenderedPageBreak/>
        <w:t>Begin typing or pa</w:t>
      </w:r>
      <w:r w:rsidR="001D480D" w:rsidRPr="00E75723">
        <w:rPr>
          <w:rFonts w:ascii="Times New Roman" w:hAnsi="Times New Roman" w:cs="Times New Roman"/>
          <w:szCs w:val="24"/>
        </w:rPr>
        <w:t>sting the rest of your chapter 5</w:t>
      </w:r>
      <w:r w:rsidRPr="00E75723">
        <w:rPr>
          <w:rFonts w:ascii="Times New Roman" w:hAnsi="Times New Roman" w:cs="Times New Roman"/>
          <w:szCs w:val="24"/>
        </w:rPr>
        <w:t xml:space="preserve"> text here.</w:t>
      </w:r>
    </w:p>
    <w:p w14:paraId="60E9924C" w14:textId="77777777" w:rsidR="00E25B92" w:rsidRPr="00E75723" w:rsidRDefault="00E25B92" w:rsidP="005C5CEB">
      <w:pPr>
        <w:spacing w:line="480" w:lineRule="auto"/>
        <w:rPr>
          <w:rFonts w:ascii="Times New Roman" w:hAnsi="Times New Roman" w:cs="Times New Roman"/>
        </w:rPr>
      </w:pPr>
      <w:r w:rsidRPr="00E75723">
        <w:rPr>
          <w:rFonts w:ascii="Times New Roman" w:hAnsi="Times New Roman" w:cs="Times New Roman"/>
        </w:rPr>
        <w:t xml:space="preserve">This template is best used for directly typing in your content. However, you can paste text into the </w:t>
      </w:r>
      <w:proofErr w:type="gramStart"/>
      <w:r w:rsidRPr="00E75723">
        <w:rPr>
          <w:rFonts w:ascii="Times New Roman" w:hAnsi="Times New Roman" w:cs="Times New Roman"/>
        </w:rPr>
        <w:t>document, but</w:t>
      </w:r>
      <w:proofErr w:type="gramEnd"/>
      <w:r w:rsidRPr="00E75723">
        <w:rPr>
          <w:rFonts w:ascii="Times New Roman" w:hAnsi="Times New Roman" w:cs="Times New Roman"/>
        </w:rPr>
        <w:t xml:space="preserve"> use caution as pasting can produce varying results.</w:t>
      </w:r>
    </w:p>
    <w:p w14:paraId="7B9E4F2A" w14:textId="77777777" w:rsidR="007E6C7F" w:rsidRPr="00E75723" w:rsidRDefault="007E6C7F">
      <w:pPr>
        <w:rPr>
          <w:rFonts w:ascii="Times New Roman" w:hAnsi="Times New Roman" w:cs="Times New Roman"/>
        </w:rPr>
        <w:sectPr w:rsidR="007E6C7F" w:rsidRPr="00E75723" w:rsidSect="00F805C0">
          <w:pgSz w:w="12240" w:h="15840"/>
          <w:pgMar w:top="1440" w:right="1440" w:bottom="1440" w:left="2160" w:header="720" w:footer="720" w:gutter="0"/>
          <w:cols w:space="720"/>
          <w:docGrid w:linePitch="360"/>
        </w:sectPr>
      </w:pPr>
    </w:p>
    <w:p w14:paraId="034FEB22" w14:textId="77777777" w:rsidR="00E25B92" w:rsidRPr="00E75723" w:rsidRDefault="00E25B92" w:rsidP="005F3EC1">
      <w:pPr>
        <w:pStyle w:val="Title"/>
        <w:outlineLvl w:val="0"/>
      </w:pPr>
      <w:r w:rsidRPr="00E75723">
        <w:lastRenderedPageBreak/>
        <w:t>REFERENCES</w:t>
      </w:r>
    </w:p>
    <w:p w14:paraId="2BFC27FB" w14:textId="77777777" w:rsidR="00E25B92" w:rsidRPr="00E75723" w:rsidRDefault="00E25B92" w:rsidP="00E25B92">
      <w:pPr>
        <w:jc w:val="center"/>
        <w:rPr>
          <w:rFonts w:ascii="Times New Roman" w:hAnsi="Times New Roman" w:cs="Times New Roman"/>
          <w:szCs w:val="24"/>
        </w:rPr>
      </w:pPr>
    </w:p>
    <w:p w14:paraId="03969D9C" w14:textId="77777777" w:rsidR="00E25B92" w:rsidRPr="00E75723" w:rsidRDefault="00E25B92" w:rsidP="00E25B92">
      <w:pPr>
        <w:jc w:val="center"/>
        <w:rPr>
          <w:rFonts w:ascii="Times New Roman" w:hAnsi="Times New Roman" w:cs="Times New Roman"/>
          <w:szCs w:val="24"/>
        </w:rPr>
      </w:pPr>
    </w:p>
    <w:p w14:paraId="4429107C" w14:textId="77777777" w:rsidR="00E25B92" w:rsidRPr="00E75723" w:rsidRDefault="00E25B92" w:rsidP="00E25B92">
      <w:pPr>
        <w:spacing w:line="480" w:lineRule="auto"/>
        <w:rPr>
          <w:rFonts w:ascii="Times New Roman" w:hAnsi="Times New Roman" w:cs="Times New Roman"/>
          <w:szCs w:val="24"/>
        </w:rPr>
      </w:pPr>
    </w:p>
    <w:p w14:paraId="766A4254" w14:textId="77777777" w:rsidR="00E25B92" w:rsidRPr="00E75723" w:rsidRDefault="00E25B92" w:rsidP="00E25B92">
      <w:pPr>
        <w:rPr>
          <w:rFonts w:ascii="Times New Roman" w:hAnsi="Times New Roman" w:cs="Times New Roman"/>
          <w:b/>
          <w:i/>
        </w:rPr>
      </w:pPr>
      <w:r w:rsidRPr="00E75723">
        <w:rPr>
          <w:rFonts w:ascii="Times New Roman" w:hAnsi="Times New Roman" w:cs="Times New Roman"/>
          <w:b/>
          <w:i/>
        </w:rPr>
        <w:t>Note: Please read the directions in the following paragraph very carefully before proceeding.</w:t>
      </w:r>
    </w:p>
    <w:p w14:paraId="657F9630" w14:textId="77777777" w:rsidR="00E25B92" w:rsidRPr="00E75723" w:rsidRDefault="00E25B92" w:rsidP="00E25B92">
      <w:pPr>
        <w:rPr>
          <w:rFonts w:ascii="Times New Roman" w:hAnsi="Times New Roman" w:cs="Times New Roman"/>
        </w:rPr>
      </w:pPr>
    </w:p>
    <w:p w14:paraId="6AB18B13" w14:textId="77777777" w:rsidR="004D043B" w:rsidRPr="00E75723" w:rsidRDefault="004D043B" w:rsidP="004D043B">
      <w:pPr>
        <w:pStyle w:val="Title"/>
        <w:jc w:val="left"/>
        <w:outlineLvl w:val="0"/>
      </w:pPr>
      <w:r w:rsidRPr="00E75723">
        <w:t xml:space="preserve">These pages are where you type in text of your references. To best preserve the proper formatting and margin alignment, you should do this one section at a time. You can type in the title of each reference over the placeholder text if necessary.   However, on this first page, you should </w:t>
      </w:r>
      <w:r w:rsidRPr="00E75723">
        <w:rPr>
          <w:b/>
        </w:rPr>
        <w:t>only</w:t>
      </w:r>
      <w:r w:rsidRPr="00E75723">
        <w:t xml:space="preserve"> add enough content to fill this first page. If you typed or pasted in too much content so that it created another page, delete this content on the second page and backspace until you are back on the first page. If you do not do this, the margins may be incorrect on the following pages.</w:t>
      </w:r>
    </w:p>
    <w:p w14:paraId="3831375D" w14:textId="77777777" w:rsidR="004D043B" w:rsidRPr="00E75723" w:rsidRDefault="004D043B" w:rsidP="004D043B">
      <w:pPr>
        <w:rPr>
          <w:rFonts w:ascii="Times New Roman" w:hAnsi="Times New Roman" w:cs="Times New Roman"/>
        </w:rPr>
      </w:pPr>
    </w:p>
    <w:p w14:paraId="5325ADFF" w14:textId="77777777" w:rsidR="00E25B92" w:rsidRPr="00E75723" w:rsidRDefault="004D043B">
      <w:pPr>
        <w:rPr>
          <w:rFonts w:ascii="Times New Roman" w:hAnsi="Times New Roman" w:cs="Times New Roman"/>
        </w:rPr>
        <w:sectPr w:rsidR="00E25B92" w:rsidRPr="00E75723" w:rsidSect="00F805C0">
          <w:pgSz w:w="12240" w:h="15840"/>
          <w:pgMar w:top="2880" w:right="1440" w:bottom="1440" w:left="2160" w:header="720" w:footer="720" w:gutter="0"/>
          <w:cols w:space="720"/>
          <w:docGrid w:linePitch="360"/>
        </w:sectPr>
      </w:pPr>
      <w:r w:rsidRPr="00E75723">
        <w:rPr>
          <w:rFonts w:ascii="Times New Roman" w:hAnsi="Times New Roman" w:cs="Times New Roman"/>
        </w:rPr>
        <w:t xml:space="preserve">Once you have the correct amount of content on the first page, you </w:t>
      </w:r>
      <w:r w:rsidRPr="00E75723">
        <w:rPr>
          <w:rFonts w:ascii="Times New Roman" w:hAnsi="Times New Roman" w:cs="Times New Roman"/>
          <w:b/>
          <w:u w:val="single"/>
        </w:rPr>
        <w:t>must</w:t>
      </w:r>
      <w:r w:rsidRPr="00E75723">
        <w:rPr>
          <w:rFonts w:ascii="Times New Roman" w:hAnsi="Times New Roman" w:cs="Times New Roman"/>
        </w:rPr>
        <w:t xml:space="preserve"> then move your cursor onto the next page of the template and add the rest of the content of the chapter by either typing or copying and pasting.</w:t>
      </w:r>
    </w:p>
    <w:p w14:paraId="6790E6DA" w14:textId="77777777" w:rsidR="00511A1C" w:rsidRPr="00E75723" w:rsidRDefault="00511A1C" w:rsidP="00511A1C">
      <w:pPr>
        <w:rPr>
          <w:rFonts w:ascii="Times New Roman" w:hAnsi="Times New Roman" w:cs="Times New Roman"/>
          <w:szCs w:val="24"/>
        </w:rPr>
      </w:pPr>
      <w:r w:rsidRPr="00E75723">
        <w:rPr>
          <w:rFonts w:ascii="Times New Roman" w:hAnsi="Times New Roman" w:cs="Times New Roman"/>
          <w:szCs w:val="24"/>
        </w:rPr>
        <w:lastRenderedPageBreak/>
        <w:t>Begin typing or pasting the rest of your chapter 1 text here.</w:t>
      </w:r>
    </w:p>
    <w:p w14:paraId="3CF52385" w14:textId="77777777" w:rsidR="00511A1C" w:rsidRPr="00E75723" w:rsidRDefault="00511A1C" w:rsidP="00511A1C">
      <w:pPr>
        <w:rPr>
          <w:rFonts w:ascii="Times New Roman" w:hAnsi="Times New Roman" w:cs="Times New Roman"/>
          <w:szCs w:val="24"/>
        </w:rPr>
      </w:pPr>
    </w:p>
    <w:p w14:paraId="2360757E" w14:textId="77777777" w:rsidR="00511A1C" w:rsidRPr="00E75723" w:rsidRDefault="00511A1C" w:rsidP="00511A1C">
      <w:pPr>
        <w:rPr>
          <w:rFonts w:ascii="Times New Roman" w:hAnsi="Times New Roman" w:cs="Times New Roman"/>
        </w:rPr>
      </w:pPr>
      <w:r w:rsidRPr="00E75723">
        <w:rPr>
          <w:rFonts w:ascii="Times New Roman" w:hAnsi="Times New Roman" w:cs="Times New Roman"/>
        </w:rPr>
        <w:t xml:space="preserve">This template is best used for directly typing in your content. However, you can paste text into the </w:t>
      </w:r>
      <w:proofErr w:type="gramStart"/>
      <w:r w:rsidRPr="00E75723">
        <w:rPr>
          <w:rFonts w:ascii="Times New Roman" w:hAnsi="Times New Roman" w:cs="Times New Roman"/>
        </w:rPr>
        <w:t>document, but</w:t>
      </w:r>
      <w:proofErr w:type="gramEnd"/>
      <w:r w:rsidRPr="00E75723">
        <w:rPr>
          <w:rFonts w:ascii="Times New Roman" w:hAnsi="Times New Roman" w:cs="Times New Roman"/>
        </w:rPr>
        <w:t xml:space="preserve"> use caution as pasting can produce varying results.</w:t>
      </w:r>
    </w:p>
    <w:p w14:paraId="468823E3" w14:textId="77777777" w:rsidR="00E25B92" w:rsidRPr="00E75723" w:rsidRDefault="00E25B92">
      <w:pPr>
        <w:rPr>
          <w:rFonts w:ascii="Times New Roman" w:hAnsi="Times New Roman" w:cs="Times New Roman"/>
        </w:rPr>
        <w:sectPr w:rsidR="00E25B92" w:rsidRPr="00E75723" w:rsidSect="00F805C0">
          <w:pgSz w:w="12240" w:h="15840"/>
          <w:pgMar w:top="1440" w:right="1440" w:bottom="1440" w:left="2160" w:header="720" w:footer="720" w:gutter="0"/>
          <w:cols w:space="720"/>
          <w:docGrid w:linePitch="360"/>
        </w:sectPr>
      </w:pPr>
    </w:p>
    <w:p w14:paraId="6FD58F62" w14:textId="77777777" w:rsidR="00511A1C" w:rsidRPr="00E75723" w:rsidRDefault="00511A1C" w:rsidP="00511A1C">
      <w:pPr>
        <w:pStyle w:val="Title"/>
        <w:outlineLvl w:val="0"/>
      </w:pPr>
      <w:r w:rsidRPr="00E75723">
        <w:lastRenderedPageBreak/>
        <w:t>APPENDICES</w:t>
      </w:r>
    </w:p>
    <w:p w14:paraId="6EEA8D39" w14:textId="77777777" w:rsidR="00511A1C" w:rsidRPr="00E75723" w:rsidRDefault="00511A1C" w:rsidP="00511A1C">
      <w:pPr>
        <w:jc w:val="center"/>
        <w:rPr>
          <w:rFonts w:ascii="Times New Roman" w:hAnsi="Times New Roman" w:cs="Times New Roman"/>
          <w:szCs w:val="24"/>
        </w:rPr>
      </w:pPr>
    </w:p>
    <w:p w14:paraId="3738AFD4" w14:textId="77777777" w:rsidR="00511A1C" w:rsidRPr="00E75723" w:rsidRDefault="00511A1C" w:rsidP="00511A1C">
      <w:pPr>
        <w:jc w:val="center"/>
        <w:rPr>
          <w:rFonts w:ascii="Times New Roman" w:hAnsi="Times New Roman" w:cs="Times New Roman"/>
          <w:szCs w:val="24"/>
        </w:rPr>
      </w:pPr>
    </w:p>
    <w:p w14:paraId="14BE360E" w14:textId="77777777" w:rsidR="00511A1C" w:rsidRPr="00E75723" w:rsidRDefault="00511A1C" w:rsidP="00511A1C">
      <w:pPr>
        <w:spacing w:line="480" w:lineRule="auto"/>
        <w:rPr>
          <w:rFonts w:ascii="Times New Roman" w:hAnsi="Times New Roman" w:cs="Times New Roman"/>
          <w:szCs w:val="24"/>
        </w:rPr>
      </w:pPr>
    </w:p>
    <w:p w14:paraId="602C68FD" w14:textId="77777777" w:rsidR="00511A1C" w:rsidRPr="00E75723" w:rsidRDefault="00511A1C" w:rsidP="00511A1C">
      <w:pPr>
        <w:rPr>
          <w:rFonts w:ascii="Times New Roman" w:hAnsi="Times New Roman" w:cs="Times New Roman"/>
          <w:b/>
          <w:i/>
        </w:rPr>
      </w:pPr>
      <w:r w:rsidRPr="00E75723">
        <w:rPr>
          <w:rFonts w:ascii="Times New Roman" w:hAnsi="Times New Roman" w:cs="Times New Roman"/>
          <w:b/>
          <w:i/>
        </w:rPr>
        <w:t>Note: Please read the directions in the following paragraph very carefully before proceeding.</w:t>
      </w:r>
    </w:p>
    <w:p w14:paraId="22C48AB4" w14:textId="77777777" w:rsidR="00511A1C" w:rsidRPr="00E75723" w:rsidRDefault="00511A1C" w:rsidP="00511A1C">
      <w:pPr>
        <w:rPr>
          <w:rFonts w:ascii="Times New Roman" w:hAnsi="Times New Roman" w:cs="Times New Roman"/>
        </w:rPr>
      </w:pPr>
    </w:p>
    <w:p w14:paraId="6909D83B" w14:textId="77777777" w:rsidR="00511A1C" w:rsidRPr="00E75723" w:rsidRDefault="00511A1C" w:rsidP="004C47B7">
      <w:pPr>
        <w:pStyle w:val="Title"/>
        <w:jc w:val="left"/>
        <w:outlineLvl w:val="0"/>
      </w:pPr>
      <w:r w:rsidRPr="00E75723">
        <w:t xml:space="preserve">These pages are where you </w:t>
      </w:r>
      <w:proofErr w:type="gramStart"/>
      <w:r w:rsidRPr="00E75723">
        <w:t>type in</w:t>
      </w:r>
      <w:proofErr w:type="gramEnd"/>
      <w:r w:rsidRPr="00E75723">
        <w:t xml:space="preserve"> </w:t>
      </w:r>
      <w:r w:rsidR="00762C50" w:rsidRPr="00E75723">
        <w:t xml:space="preserve">text, images, etc. </w:t>
      </w:r>
      <w:r w:rsidRPr="00E75723">
        <w:t xml:space="preserve">of your </w:t>
      </w:r>
      <w:r w:rsidR="00762C50" w:rsidRPr="00E75723">
        <w:t>appendices</w:t>
      </w:r>
      <w:r w:rsidRPr="00E75723">
        <w:t xml:space="preserve">. To best preserve the proper formatting and margin alignment, you should do this one </w:t>
      </w:r>
      <w:r w:rsidR="00762C50" w:rsidRPr="00E75723">
        <w:t>section</w:t>
      </w:r>
      <w:r w:rsidRPr="00E75723">
        <w:t xml:space="preserve"> at a time. </w:t>
      </w:r>
      <w:r w:rsidR="00762C50" w:rsidRPr="00E75723">
        <w:t>You can type in the title of each</w:t>
      </w:r>
      <w:r w:rsidRPr="00E75723">
        <w:t xml:space="preserve"> </w:t>
      </w:r>
      <w:r w:rsidR="00762C50" w:rsidRPr="00E75723">
        <w:t>appendix</w:t>
      </w:r>
      <w:r w:rsidRPr="00E75723">
        <w:t xml:space="preserve"> over the placeholder text if necessary. </w:t>
      </w:r>
      <w:r w:rsidR="00762C50" w:rsidRPr="00E75723">
        <w:t xml:space="preserve">  </w:t>
      </w:r>
      <w:r w:rsidRPr="00E75723">
        <w:t xml:space="preserve">However, on this first page, you should </w:t>
      </w:r>
      <w:r w:rsidRPr="00E75723">
        <w:rPr>
          <w:b/>
        </w:rPr>
        <w:t>only</w:t>
      </w:r>
      <w:r w:rsidRPr="00E75723">
        <w:t xml:space="preserve"> add enough content to fill this first page. If you typed</w:t>
      </w:r>
      <w:r w:rsidR="00762C50" w:rsidRPr="00E75723">
        <w:t xml:space="preserve"> or pasted</w:t>
      </w:r>
      <w:r w:rsidRPr="00E75723">
        <w:t xml:space="preserve"> in too much content so that it created another page, delete this content on the second page and backspace until you are back on the first page. If you do not do this, the margins may be incorrect on the following pages.</w:t>
      </w:r>
    </w:p>
    <w:p w14:paraId="39B93C28" w14:textId="77777777" w:rsidR="00511A1C" w:rsidRPr="00E75723" w:rsidRDefault="00511A1C" w:rsidP="00511A1C">
      <w:pPr>
        <w:rPr>
          <w:rFonts w:ascii="Times New Roman" w:hAnsi="Times New Roman" w:cs="Times New Roman"/>
        </w:rPr>
      </w:pPr>
    </w:p>
    <w:p w14:paraId="12459384" w14:textId="77777777" w:rsidR="00511A1C" w:rsidRPr="00E75723" w:rsidRDefault="00511A1C" w:rsidP="00511A1C">
      <w:pPr>
        <w:rPr>
          <w:rFonts w:ascii="Times New Roman" w:hAnsi="Times New Roman" w:cs="Times New Roman"/>
        </w:rPr>
      </w:pPr>
      <w:r w:rsidRPr="00E75723">
        <w:rPr>
          <w:rFonts w:ascii="Times New Roman" w:hAnsi="Times New Roman" w:cs="Times New Roman"/>
        </w:rPr>
        <w:t xml:space="preserve">Once you have the correct amount of content on the first page, you </w:t>
      </w:r>
      <w:r w:rsidRPr="00E75723">
        <w:rPr>
          <w:rFonts w:ascii="Times New Roman" w:hAnsi="Times New Roman" w:cs="Times New Roman"/>
          <w:b/>
          <w:u w:val="single"/>
        </w:rPr>
        <w:t>must</w:t>
      </w:r>
      <w:r w:rsidRPr="00E75723">
        <w:rPr>
          <w:rFonts w:ascii="Times New Roman" w:hAnsi="Times New Roman" w:cs="Times New Roman"/>
        </w:rPr>
        <w:t xml:space="preserve"> then move your cursor onto the next page of the template and add the rest of the content of the chapter by either typing or copying and pasting.</w:t>
      </w:r>
    </w:p>
    <w:p w14:paraId="1238DF49" w14:textId="77777777" w:rsidR="00511A1C" w:rsidRPr="00E75723" w:rsidRDefault="00511A1C">
      <w:pPr>
        <w:rPr>
          <w:rFonts w:ascii="Times New Roman" w:hAnsi="Times New Roman" w:cs="Times New Roman"/>
        </w:rPr>
        <w:sectPr w:rsidR="00511A1C" w:rsidRPr="00E75723" w:rsidSect="00F805C0">
          <w:pgSz w:w="12240" w:h="15840"/>
          <w:pgMar w:top="2880" w:right="1440" w:bottom="1440" w:left="2160" w:header="720" w:footer="720" w:gutter="0"/>
          <w:cols w:space="720"/>
          <w:docGrid w:linePitch="360"/>
        </w:sectPr>
      </w:pPr>
    </w:p>
    <w:p w14:paraId="2ADAAD11" w14:textId="77777777" w:rsidR="00511A1C" w:rsidRPr="00E75723" w:rsidRDefault="00511A1C" w:rsidP="00511A1C">
      <w:pPr>
        <w:rPr>
          <w:rFonts w:ascii="Times New Roman" w:hAnsi="Times New Roman" w:cs="Times New Roman"/>
          <w:szCs w:val="24"/>
        </w:rPr>
      </w:pPr>
      <w:r w:rsidRPr="00E75723">
        <w:rPr>
          <w:rFonts w:ascii="Times New Roman" w:hAnsi="Times New Roman" w:cs="Times New Roman"/>
          <w:szCs w:val="24"/>
        </w:rPr>
        <w:lastRenderedPageBreak/>
        <w:t xml:space="preserve">Begin </w:t>
      </w:r>
      <w:proofErr w:type="gramStart"/>
      <w:r w:rsidRPr="00E75723">
        <w:rPr>
          <w:rFonts w:ascii="Times New Roman" w:hAnsi="Times New Roman" w:cs="Times New Roman"/>
          <w:szCs w:val="24"/>
        </w:rPr>
        <w:t>typing ,</w:t>
      </w:r>
      <w:proofErr w:type="gramEnd"/>
      <w:r w:rsidRPr="00E75723">
        <w:rPr>
          <w:rFonts w:ascii="Times New Roman" w:hAnsi="Times New Roman" w:cs="Times New Roman"/>
          <w:szCs w:val="24"/>
        </w:rPr>
        <w:t xml:space="preserve"> pasting, or inserting the rest of your </w:t>
      </w:r>
      <w:proofErr w:type="gramStart"/>
      <w:r w:rsidRPr="00E75723">
        <w:rPr>
          <w:rFonts w:ascii="Times New Roman" w:hAnsi="Times New Roman" w:cs="Times New Roman"/>
          <w:szCs w:val="24"/>
        </w:rPr>
        <w:t>appendices  here</w:t>
      </w:r>
      <w:proofErr w:type="gramEnd"/>
      <w:r w:rsidRPr="00E75723">
        <w:rPr>
          <w:rFonts w:ascii="Times New Roman" w:hAnsi="Times New Roman" w:cs="Times New Roman"/>
          <w:szCs w:val="24"/>
        </w:rPr>
        <w:t>.</w:t>
      </w:r>
    </w:p>
    <w:p w14:paraId="222E2BD6" w14:textId="77777777" w:rsidR="00511A1C" w:rsidRPr="00E75723" w:rsidRDefault="00511A1C" w:rsidP="00511A1C">
      <w:pPr>
        <w:rPr>
          <w:rFonts w:ascii="Times New Roman" w:hAnsi="Times New Roman" w:cs="Times New Roman"/>
          <w:b/>
          <w:szCs w:val="24"/>
        </w:rPr>
      </w:pPr>
      <w:r w:rsidRPr="00E75723">
        <w:rPr>
          <w:rFonts w:ascii="Times New Roman" w:hAnsi="Times New Roman" w:cs="Times New Roman"/>
          <w:b/>
          <w:szCs w:val="24"/>
        </w:rPr>
        <w:t>Note:  You may use a 1” top margin throughout the rest of your appendices.</w:t>
      </w:r>
    </w:p>
    <w:p w14:paraId="60546F3B" w14:textId="77777777" w:rsidR="00511A1C" w:rsidRPr="00E75723" w:rsidRDefault="00511A1C" w:rsidP="00511A1C">
      <w:pPr>
        <w:rPr>
          <w:rFonts w:ascii="Times New Roman" w:hAnsi="Times New Roman" w:cs="Times New Roman"/>
          <w:szCs w:val="24"/>
        </w:rPr>
      </w:pPr>
    </w:p>
    <w:p w14:paraId="223C1702" w14:textId="77777777" w:rsidR="00511A1C" w:rsidRPr="00E75723" w:rsidRDefault="00511A1C" w:rsidP="00511A1C">
      <w:pPr>
        <w:rPr>
          <w:rFonts w:ascii="Times New Roman" w:hAnsi="Times New Roman" w:cs="Times New Roman"/>
        </w:rPr>
      </w:pPr>
      <w:r w:rsidRPr="00E75723">
        <w:rPr>
          <w:rFonts w:ascii="Times New Roman" w:hAnsi="Times New Roman" w:cs="Times New Roman"/>
        </w:rPr>
        <w:t xml:space="preserve">This template is best used for directly typing in your content. However, you can paste text into the </w:t>
      </w:r>
      <w:proofErr w:type="gramStart"/>
      <w:r w:rsidRPr="00E75723">
        <w:rPr>
          <w:rFonts w:ascii="Times New Roman" w:hAnsi="Times New Roman" w:cs="Times New Roman"/>
        </w:rPr>
        <w:t>document, but</w:t>
      </w:r>
      <w:proofErr w:type="gramEnd"/>
      <w:r w:rsidRPr="00E75723">
        <w:rPr>
          <w:rFonts w:ascii="Times New Roman" w:hAnsi="Times New Roman" w:cs="Times New Roman"/>
        </w:rPr>
        <w:t xml:space="preserve"> use caution as pasting can produce varying results.</w:t>
      </w:r>
    </w:p>
    <w:p w14:paraId="764B62C4" w14:textId="77777777" w:rsidR="00511A1C" w:rsidRPr="00E75723" w:rsidRDefault="00511A1C">
      <w:pPr>
        <w:rPr>
          <w:rFonts w:ascii="Times New Roman" w:hAnsi="Times New Roman" w:cs="Times New Roman"/>
        </w:rPr>
        <w:sectPr w:rsidR="00511A1C" w:rsidRPr="00E75723" w:rsidSect="00F805C0">
          <w:pgSz w:w="12240" w:h="15840"/>
          <w:pgMar w:top="1440" w:right="1440" w:bottom="1440" w:left="2160" w:header="720" w:footer="720" w:gutter="0"/>
          <w:cols w:space="720"/>
          <w:docGrid w:linePitch="360"/>
        </w:sectPr>
      </w:pPr>
    </w:p>
    <w:p w14:paraId="4518FE80" w14:textId="77777777" w:rsidR="00511A1C" w:rsidRPr="00E75723" w:rsidRDefault="00511A1C" w:rsidP="00511A1C">
      <w:pPr>
        <w:pStyle w:val="Title"/>
        <w:tabs>
          <w:tab w:val="left" w:pos="360"/>
          <w:tab w:val="right" w:leader="dot" w:pos="8280"/>
        </w:tabs>
        <w:ind w:left="360" w:hanging="360"/>
        <w:outlineLvl w:val="0"/>
      </w:pPr>
      <w:r w:rsidRPr="00E75723">
        <w:lastRenderedPageBreak/>
        <w:t>VITA</w:t>
      </w:r>
    </w:p>
    <w:p w14:paraId="6AE853BB" w14:textId="77777777" w:rsidR="00511A1C" w:rsidRPr="00E75723" w:rsidRDefault="00511A1C" w:rsidP="00511A1C">
      <w:pPr>
        <w:pStyle w:val="Title"/>
        <w:tabs>
          <w:tab w:val="left" w:pos="360"/>
          <w:tab w:val="right" w:leader="dot" w:pos="8280"/>
        </w:tabs>
        <w:ind w:left="360" w:hanging="360"/>
      </w:pPr>
    </w:p>
    <w:p w14:paraId="6DE127F7" w14:textId="77777777" w:rsidR="00511A1C" w:rsidRPr="00E75723" w:rsidRDefault="00511A1C" w:rsidP="00511A1C">
      <w:pPr>
        <w:pStyle w:val="Title"/>
        <w:tabs>
          <w:tab w:val="left" w:pos="360"/>
          <w:tab w:val="right" w:leader="dot" w:pos="8280"/>
        </w:tabs>
        <w:ind w:left="360" w:hanging="360"/>
        <w:outlineLvl w:val="0"/>
      </w:pPr>
      <w:r w:rsidRPr="00E75723">
        <w:t>Type Full Name Here</w:t>
      </w:r>
    </w:p>
    <w:p w14:paraId="71C71275" w14:textId="77777777" w:rsidR="00511A1C" w:rsidRPr="00E75723" w:rsidRDefault="00511A1C" w:rsidP="00511A1C">
      <w:pPr>
        <w:pStyle w:val="Title"/>
        <w:tabs>
          <w:tab w:val="left" w:pos="360"/>
          <w:tab w:val="right" w:leader="dot" w:pos="8280"/>
        </w:tabs>
        <w:ind w:left="360" w:hanging="360"/>
      </w:pPr>
    </w:p>
    <w:p w14:paraId="7D1C09B6" w14:textId="77777777" w:rsidR="00511A1C" w:rsidRPr="00E75723" w:rsidRDefault="00511A1C" w:rsidP="00511A1C">
      <w:pPr>
        <w:pStyle w:val="Title"/>
        <w:tabs>
          <w:tab w:val="left" w:pos="360"/>
          <w:tab w:val="right" w:leader="dot" w:pos="8280"/>
        </w:tabs>
        <w:ind w:left="360" w:hanging="360"/>
        <w:outlineLvl w:val="0"/>
      </w:pPr>
      <w:r w:rsidRPr="00E75723">
        <w:t>Candidate for the Degree of</w:t>
      </w:r>
    </w:p>
    <w:p w14:paraId="37AD8B05" w14:textId="77777777" w:rsidR="00511A1C" w:rsidRPr="00E75723" w:rsidRDefault="00511A1C" w:rsidP="00511A1C">
      <w:pPr>
        <w:pStyle w:val="Title"/>
        <w:tabs>
          <w:tab w:val="left" w:pos="360"/>
          <w:tab w:val="right" w:leader="dot" w:pos="8280"/>
        </w:tabs>
        <w:ind w:left="360" w:hanging="360"/>
      </w:pPr>
    </w:p>
    <w:p w14:paraId="17BB1B0E" w14:textId="77777777" w:rsidR="00511A1C" w:rsidRPr="00E75723" w:rsidRDefault="004131F7" w:rsidP="004131F7">
      <w:pPr>
        <w:pStyle w:val="Title"/>
        <w:tabs>
          <w:tab w:val="left" w:pos="360"/>
          <w:tab w:val="right" w:leader="dot" w:pos="8280"/>
        </w:tabs>
        <w:ind w:left="360" w:hanging="360"/>
      </w:pPr>
      <w:r w:rsidRPr="00E75723">
        <w:t>Master of Science/Arts</w:t>
      </w:r>
    </w:p>
    <w:p w14:paraId="0009B292" w14:textId="77777777" w:rsidR="004131F7" w:rsidRPr="00E75723" w:rsidRDefault="004131F7" w:rsidP="00511A1C">
      <w:pPr>
        <w:pStyle w:val="Title"/>
        <w:ind w:left="900" w:hanging="900"/>
        <w:jc w:val="left"/>
        <w:outlineLvl w:val="0"/>
      </w:pPr>
    </w:p>
    <w:p w14:paraId="0F142D49" w14:textId="77777777" w:rsidR="00511A1C" w:rsidRPr="00E75723" w:rsidRDefault="00511A1C" w:rsidP="00511A1C">
      <w:pPr>
        <w:pStyle w:val="Title"/>
        <w:ind w:left="900" w:hanging="900"/>
        <w:jc w:val="left"/>
        <w:outlineLvl w:val="0"/>
      </w:pPr>
      <w:r w:rsidRPr="00E75723">
        <w:t>Thesis</w:t>
      </w:r>
      <w:proofErr w:type="gramStart"/>
      <w:r w:rsidRPr="00E75723">
        <w:t xml:space="preserve">:   </w:t>
      </w:r>
      <w:r w:rsidRPr="00E75723">
        <w:tab/>
        <w:t>TYPE</w:t>
      </w:r>
      <w:proofErr w:type="gramEnd"/>
      <w:r w:rsidRPr="00E75723">
        <w:t xml:space="preserve"> FULL TITLE HERE IN ALL CAPS</w:t>
      </w:r>
    </w:p>
    <w:p w14:paraId="1419FD60" w14:textId="77777777" w:rsidR="00511A1C" w:rsidRPr="00E75723" w:rsidRDefault="00511A1C" w:rsidP="00511A1C">
      <w:pPr>
        <w:pStyle w:val="Title"/>
        <w:ind w:left="900" w:hanging="900"/>
        <w:jc w:val="left"/>
      </w:pPr>
    </w:p>
    <w:p w14:paraId="441A0151" w14:textId="77777777" w:rsidR="00511A1C" w:rsidRPr="00E75723" w:rsidRDefault="00511A1C" w:rsidP="00511A1C">
      <w:pPr>
        <w:pStyle w:val="Title"/>
        <w:ind w:left="900" w:hanging="900"/>
        <w:jc w:val="left"/>
      </w:pPr>
    </w:p>
    <w:p w14:paraId="34B165F9" w14:textId="77777777" w:rsidR="00511A1C" w:rsidRPr="00E75723" w:rsidRDefault="00511A1C" w:rsidP="00511A1C">
      <w:pPr>
        <w:pStyle w:val="Title"/>
        <w:ind w:left="900" w:hanging="900"/>
        <w:jc w:val="left"/>
        <w:outlineLvl w:val="0"/>
      </w:pPr>
      <w:r w:rsidRPr="00E75723">
        <w:t>Major Field</w:t>
      </w:r>
      <w:proofErr w:type="gramStart"/>
      <w:r w:rsidRPr="00E75723">
        <w:t>:  Type</w:t>
      </w:r>
      <w:proofErr w:type="gramEnd"/>
      <w:r w:rsidRPr="00E75723">
        <w:t xml:space="preserve"> Field Here</w:t>
      </w:r>
    </w:p>
    <w:p w14:paraId="14A1D827" w14:textId="77777777" w:rsidR="00511A1C" w:rsidRPr="00E75723" w:rsidRDefault="00511A1C" w:rsidP="00511A1C">
      <w:pPr>
        <w:pStyle w:val="Title"/>
        <w:ind w:left="900" w:hanging="900"/>
        <w:jc w:val="left"/>
      </w:pPr>
    </w:p>
    <w:p w14:paraId="1FEE09B7" w14:textId="77777777" w:rsidR="00511A1C" w:rsidRPr="00E75723" w:rsidRDefault="00511A1C" w:rsidP="00511A1C">
      <w:pPr>
        <w:pStyle w:val="Title"/>
        <w:ind w:left="900" w:hanging="900"/>
        <w:jc w:val="left"/>
      </w:pPr>
      <w:r w:rsidRPr="00E75723">
        <w:t>Biographical:</w:t>
      </w:r>
    </w:p>
    <w:p w14:paraId="09F77824" w14:textId="77777777" w:rsidR="00511A1C" w:rsidRPr="00E75723" w:rsidRDefault="00511A1C" w:rsidP="000E12E2">
      <w:pPr>
        <w:pStyle w:val="Title"/>
        <w:jc w:val="left"/>
      </w:pPr>
    </w:p>
    <w:p w14:paraId="75C8BB91" w14:textId="77777777" w:rsidR="00511A1C" w:rsidRPr="00E75723" w:rsidRDefault="00511A1C" w:rsidP="00511A1C">
      <w:pPr>
        <w:pStyle w:val="Title"/>
        <w:ind w:left="1620" w:hanging="720"/>
        <w:jc w:val="left"/>
      </w:pPr>
      <w:r w:rsidRPr="00E75723">
        <w:t>Education:</w:t>
      </w:r>
    </w:p>
    <w:p w14:paraId="30D09640" w14:textId="77777777" w:rsidR="00202465" w:rsidRPr="00E75723" w:rsidRDefault="00202465" w:rsidP="00511A1C">
      <w:pPr>
        <w:pStyle w:val="Title"/>
        <w:ind w:left="900"/>
        <w:jc w:val="left"/>
      </w:pPr>
    </w:p>
    <w:p w14:paraId="4D20D05E" w14:textId="77777777" w:rsidR="00202465" w:rsidRPr="00E75723" w:rsidRDefault="00202465" w:rsidP="00202465">
      <w:pPr>
        <w:pStyle w:val="Title"/>
        <w:ind w:left="900"/>
        <w:jc w:val="left"/>
      </w:pPr>
      <w:r w:rsidRPr="00E75723">
        <w:t xml:space="preserve">Completed the requirements for the </w:t>
      </w:r>
      <w:r w:rsidR="004131F7" w:rsidRPr="00E75723">
        <w:t xml:space="preserve">Master of Science/Arts </w:t>
      </w:r>
      <w:r w:rsidRPr="00E75723">
        <w:t>in your major at Oklahoma State University, Stillwater, Oklahoma in December, May</w:t>
      </w:r>
      <w:r w:rsidR="00A34436">
        <w:t>,</w:t>
      </w:r>
      <w:r w:rsidRPr="00E75723">
        <w:t xml:space="preserve"> or July, Year.</w:t>
      </w:r>
    </w:p>
    <w:p w14:paraId="7EE68C0C" w14:textId="77777777" w:rsidR="00202465" w:rsidRPr="00E75723" w:rsidRDefault="00202465" w:rsidP="008C150B">
      <w:pPr>
        <w:pStyle w:val="Title"/>
        <w:jc w:val="left"/>
      </w:pPr>
    </w:p>
    <w:p w14:paraId="6D97A9C2" w14:textId="77777777" w:rsidR="00511A1C" w:rsidRPr="00E75723" w:rsidRDefault="00511A1C" w:rsidP="00511A1C">
      <w:pPr>
        <w:pStyle w:val="Title"/>
        <w:ind w:left="900"/>
        <w:jc w:val="left"/>
      </w:pPr>
      <w:r w:rsidRPr="00E75723">
        <w:t xml:space="preserve">Completed the requirements for the Bachelor of </w:t>
      </w:r>
      <w:r w:rsidR="00A8028C" w:rsidRPr="00E75723">
        <w:t>Science/</w:t>
      </w:r>
      <w:r w:rsidRPr="00E75723">
        <w:t xml:space="preserve">Arts in your major at University/College, City, </w:t>
      </w:r>
      <w:r w:rsidR="008C150B" w:rsidRPr="00E75723">
        <w:t>State/</w:t>
      </w:r>
      <w:r w:rsidRPr="00E75723">
        <w:t>Country in Year.</w:t>
      </w:r>
    </w:p>
    <w:p w14:paraId="6E586BFD" w14:textId="77777777" w:rsidR="00511A1C" w:rsidRPr="00E75723" w:rsidRDefault="00511A1C" w:rsidP="00511A1C">
      <w:pPr>
        <w:pStyle w:val="Title"/>
        <w:ind w:left="1620" w:hanging="720"/>
        <w:jc w:val="left"/>
      </w:pPr>
    </w:p>
    <w:p w14:paraId="5133B422" w14:textId="77777777" w:rsidR="00511A1C" w:rsidRPr="00E75723" w:rsidRDefault="00511A1C" w:rsidP="00511A1C">
      <w:pPr>
        <w:pStyle w:val="Title"/>
        <w:ind w:left="1620" w:hanging="720"/>
        <w:jc w:val="left"/>
      </w:pPr>
      <w:r w:rsidRPr="00E75723">
        <w:t xml:space="preserve">Experience:  </w:t>
      </w:r>
    </w:p>
    <w:p w14:paraId="4792537E" w14:textId="77777777" w:rsidR="00511A1C" w:rsidRPr="00E75723" w:rsidRDefault="00511A1C" w:rsidP="00511A1C">
      <w:pPr>
        <w:pStyle w:val="Title"/>
        <w:ind w:left="1620" w:hanging="720"/>
        <w:jc w:val="left"/>
      </w:pPr>
    </w:p>
    <w:p w14:paraId="5399EC21" w14:textId="77777777" w:rsidR="00511A1C" w:rsidRPr="00E75723" w:rsidRDefault="00511A1C" w:rsidP="00511A1C">
      <w:pPr>
        <w:pStyle w:val="Title"/>
        <w:ind w:left="1620" w:hanging="720"/>
        <w:jc w:val="left"/>
      </w:pPr>
      <w:r w:rsidRPr="00E75723">
        <w:t xml:space="preserve">Professional Memberships:  </w:t>
      </w:r>
    </w:p>
    <w:p w14:paraId="53048248" w14:textId="77777777" w:rsidR="00511A1C" w:rsidRPr="00E75723" w:rsidRDefault="00511A1C" w:rsidP="00511A1C">
      <w:pPr>
        <w:pStyle w:val="Title"/>
        <w:ind w:left="1620" w:hanging="720"/>
        <w:jc w:val="left"/>
      </w:pPr>
    </w:p>
    <w:p w14:paraId="6F06EB41" w14:textId="77777777" w:rsidR="00511A1C" w:rsidRPr="00E75723" w:rsidRDefault="00511A1C" w:rsidP="00511A1C">
      <w:pPr>
        <w:pStyle w:val="Title"/>
        <w:ind w:left="720" w:hanging="720"/>
        <w:jc w:val="left"/>
      </w:pPr>
    </w:p>
    <w:p w14:paraId="777C1A6A" w14:textId="77777777" w:rsidR="00511A1C" w:rsidRPr="00E75723" w:rsidRDefault="00511A1C" w:rsidP="00511A1C">
      <w:pPr>
        <w:pStyle w:val="Title"/>
        <w:ind w:left="720" w:hanging="720"/>
        <w:jc w:val="left"/>
        <w:rPr>
          <w:b/>
        </w:rPr>
      </w:pPr>
      <w:r w:rsidRPr="00E75723">
        <w:rPr>
          <w:b/>
        </w:rPr>
        <w:t>The VITA can only be one page in length!</w:t>
      </w:r>
    </w:p>
    <w:p w14:paraId="6F0E53CF" w14:textId="77777777" w:rsidR="005C5B97" w:rsidRDefault="00511A1C" w:rsidP="005C5B97">
      <w:pPr>
        <w:pStyle w:val="Title"/>
        <w:jc w:val="left"/>
        <w:rPr>
          <w:b/>
        </w:rPr>
      </w:pPr>
      <w:r w:rsidRPr="00E75723">
        <w:rPr>
          <w:b/>
        </w:rPr>
        <w:t>*--Delete this sentence before submitting.</w:t>
      </w:r>
    </w:p>
    <w:p w14:paraId="13B21D6B" w14:textId="77777777" w:rsidR="005C5B97" w:rsidRDefault="005C5B97" w:rsidP="005C5B97">
      <w:pPr>
        <w:pStyle w:val="Title"/>
        <w:jc w:val="left"/>
        <w:rPr>
          <w:b/>
        </w:rPr>
      </w:pPr>
    </w:p>
    <w:p w14:paraId="331F5708" w14:textId="77777777" w:rsidR="005C5B97" w:rsidRDefault="005C5B97" w:rsidP="005C5B97">
      <w:pPr>
        <w:pStyle w:val="Title"/>
        <w:jc w:val="left"/>
        <w:rPr>
          <w:b/>
        </w:rPr>
      </w:pPr>
    </w:p>
    <w:p w14:paraId="545A9A7B" w14:textId="77777777" w:rsidR="005C5B97" w:rsidRDefault="005C5B97" w:rsidP="005C5B97">
      <w:pPr>
        <w:pStyle w:val="Title"/>
        <w:jc w:val="left"/>
        <w:rPr>
          <w:b/>
        </w:rPr>
      </w:pPr>
    </w:p>
    <w:p w14:paraId="32E552F3" w14:textId="77777777" w:rsidR="005C5B97" w:rsidRDefault="005C5B97" w:rsidP="005C5B97">
      <w:pPr>
        <w:pStyle w:val="Title"/>
        <w:jc w:val="left"/>
        <w:rPr>
          <w:b/>
        </w:rPr>
      </w:pPr>
    </w:p>
    <w:p w14:paraId="22AC0E32" w14:textId="77777777" w:rsidR="00AF1ABF" w:rsidRPr="00E75723" w:rsidRDefault="00AF1ABF" w:rsidP="005C5B97">
      <w:pPr>
        <w:pStyle w:val="Title"/>
        <w:jc w:val="left"/>
        <w:rPr>
          <w:b/>
        </w:rPr>
      </w:pPr>
    </w:p>
    <w:sectPr w:rsidR="00AF1ABF" w:rsidRPr="00E75723" w:rsidSect="003878BC">
      <w:footerReference w:type="default" r:id="rId11"/>
      <w:pgSz w:w="12240" w:h="15840"/>
      <w:pgMar w:top="2880" w:right="1440" w:bottom="1440" w:left="2160" w:header="720" w:footer="106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7CE52" w14:textId="77777777" w:rsidR="002D0EAB" w:rsidRDefault="002D0EAB" w:rsidP="00641B21">
      <w:pPr>
        <w:spacing w:after="0" w:line="240" w:lineRule="auto"/>
      </w:pPr>
      <w:r>
        <w:separator/>
      </w:r>
    </w:p>
  </w:endnote>
  <w:endnote w:type="continuationSeparator" w:id="0">
    <w:p w14:paraId="009A8720" w14:textId="77777777" w:rsidR="002D0EAB" w:rsidRDefault="002D0EAB" w:rsidP="00641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6957"/>
      <w:docPartObj>
        <w:docPartGallery w:val="Page Numbers (Bottom of Page)"/>
        <w:docPartUnique/>
      </w:docPartObj>
    </w:sdtPr>
    <w:sdtEndPr/>
    <w:sdtContent>
      <w:p w14:paraId="619EE825" w14:textId="77777777" w:rsidR="0062415D" w:rsidRDefault="005F1D77">
        <w:pPr>
          <w:pStyle w:val="Footer"/>
          <w:jc w:val="center"/>
        </w:pPr>
        <w:r>
          <w:fldChar w:fldCharType="begin"/>
        </w:r>
        <w:r w:rsidR="005B1FC1">
          <w:instrText xml:space="preserve"> PAGE   \* MERGEFORMAT </w:instrText>
        </w:r>
        <w:r>
          <w:fldChar w:fldCharType="separate"/>
        </w:r>
        <w:r w:rsidR="003878BC">
          <w:rPr>
            <w:noProof/>
          </w:rPr>
          <w:t>ii</w:t>
        </w:r>
        <w:r>
          <w:rPr>
            <w:noProof/>
          </w:rPr>
          <w:fldChar w:fldCharType="end"/>
        </w:r>
      </w:p>
    </w:sdtContent>
  </w:sdt>
  <w:p w14:paraId="283CC901" w14:textId="77777777" w:rsidR="0062415D" w:rsidRDefault="006241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070863"/>
      <w:docPartObj>
        <w:docPartGallery w:val="Page Numbers (Bottom of Page)"/>
        <w:docPartUnique/>
      </w:docPartObj>
    </w:sdtPr>
    <w:sdtEndPr/>
    <w:sdtContent>
      <w:p w14:paraId="4BE3CDF3" w14:textId="77777777" w:rsidR="004D536B" w:rsidRDefault="004D536B">
        <w:pPr>
          <w:pStyle w:val="Footer"/>
          <w:jc w:val="center"/>
        </w:pPr>
        <w:r>
          <w:fldChar w:fldCharType="begin"/>
        </w:r>
        <w:r>
          <w:instrText xml:space="preserve"> PAGE   \* MERGEFORMAT </w:instrText>
        </w:r>
        <w:r>
          <w:fldChar w:fldCharType="separate"/>
        </w:r>
        <w:r w:rsidR="003878BC">
          <w:rPr>
            <w:noProof/>
          </w:rPr>
          <w:t>iii</w:t>
        </w:r>
        <w:r>
          <w:rPr>
            <w:noProof/>
          </w:rPr>
          <w:fldChar w:fldCharType="end"/>
        </w:r>
      </w:p>
    </w:sdtContent>
  </w:sdt>
  <w:p w14:paraId="7D60C907" w14:textId="77777777" w:rsidR="004D536B" w:rsidRDefault="004D536B">
    <w:pPr>
      <w:pStyle w:val="Footer"/>
    </w:pPr>
    <w:r>
      <w:t>Acknowledgements reflect the views of the author and are not endorsed by committee members or Oklahoma State University.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467828"/>
      <w:docPartObj>
        <w:docPartGallery w:val="Page Numbers (Bottom of Page)"/>
        <w:docPartUnique/>
      </w:docPartObj>
    </w:sdtPr>
    <w:sdtEndPr/>
    <w:sdtContent>
      <w:p w14:paraId="5F85F41E" w14:textId="77777777" w:rsidR="004D536B" w:rsidRDefault="004D536B">
        <w:pPr>
          <w:pStyle w:val="Footer"/>
          <w:jc w:val="center"/>
        </w:pPr>
        <w:r>
          <w:fldChar w:fldCharType="begin"/>
        </w:r>
        <w:r>
          <w:instrText xml:space="preserve"> PAGE   \* MERGEFORMAT </w:instrText>
        </w:r>
        <w:r>
          <w:fldChar w:fldCharType="separate"/>
        </w:r>
        <w:r w:rsidR="003878BC">
          <w:rPr>
            <w:noProof/>
          </w:rPr>
          <w:t>14</w:t>
        </w:r>
        <w:r>
          <w:rPr>
            <w:noProof/>
          </w:rPr>
          <w:fldChar w:fldCharType="end"/>
        </w:r>
      </w:p>
    </w:sdtContent>
  </w:sdt>
  <w:p w14:paraId="30F30D4C" w14:textId="77777777" w:rsidR="004D536B" w:rsidRDefault="004D53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F01B" w14:textId="77777777" w:rsidR="00241DE7" w:rsidRDefault="00241DE7" w:rsidP="008A1171">
    <w:pPr>
      <w:pStyle w:val="Footer"/>
      <w:framePr w:wrap="around" w:vAnchor="text" w:hAnchor="margin" w:xAlign="center" w:y="1"/>
      <w:rPr>
        <w:rStyle w:val="PageNumber"/>
      </w:rPr>
    </w:pPr>
  </w:p>
  <w:p w14:paraId="25081041" w14:textId="77777777" w:rsidR="00241DE7" w:rsidRDefault="00241DE7" w:rsidP="005C5B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FA09A" w14:textId="77777777" w:rsidR="002D0EAB" w:rsidRDefault="002D0EAB" w:rsidP="00641B21">
      <w:pPr>
        <w:spacing w:after="0" w:line="240" w:lineRule="auto"/>
      </w:pPr>
      <w:r>
        <w:separator/>
      </w:r>
    </w:p>
  </w:footnote>
  <w:footnote w:type="continuationSeparator" w:id="0">
    <w:p w14:paraId="051DA8C6" w14:textId="77777777" w:rsidR="002D0EAB" w:rsidRDefault="002D0EAB" w:rsidP="00641B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41C97"/>
    <w:multiLevelType w:val="hybridMultilevel"/>
    <w:tmpl w:val="680AC16A"/>
    <w:lvl w:ilvl="0" w:tplc="72B8667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32634425"/>
    <w:multiLevelType w:val="hybridMultilevel"/>
    <w:tmpl w:val="39528878"/>
    <w:lvl w:ilvl="0" w:tplc="2AE4F2D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991207453">
    <w:abstractNumId w:val="1"/>
  </w:num>
  <w:num w:numId="2" w16cid:durableId="1777092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50E"/>
    <w:rsid w:val="00013ED8"/>
    <w:rsid w:val="000956D8"/>
    <w:rsid w:val="000A16D0"/>
    <w:rsid w:val="000E12E2"/>
    <w:rsid w:val="0011766F"/>
    <w:rsid w:val="00137CA4"/>
    <w:rsid w:val="00152EEB"/>
    <w:rsid w:val="00174598"/>
    <w:rsid w:val="001D480D"/>
    <w:rsid w:val="001D79DC"/>
    <w:rsid w:val="00202465"/>
    <w:rsid w:val="0020757B"/>
    <w:rsid w:val="00241DE7"/>
    <w:rsid w:val="002A369B"/>
    <w:rsid w:val="002B57A5"/>
    <w:rsid w:val="002D0EAB"/>
    <w:rsid w:val="002D17E8"/>
    <w:rsid w:val="002E1614"/>
    <w:rsid w:val="003228CC"/>
    <w:rsid w:val="00330450"/>
    <w:rsid w:val="003330D7"/>
    <w:rsid w:val="003505AE"/>
    <w:rsid w:val="003878BC"/>
    <w:rsid w:val="003A2234"/>
    <w:rsid w:val="003C7D66"/>
    <w:rsid w:val="003D7046"/>
    <w:rsid w:val="003F4DBC"/>
    <w:rsid w:val="004131F7"/>
    <w:rsid w:val="00433493"/>
    <w:rsid w:val="0043714A"/>
    <w:rsid w:val="004540BC"/>
    <w:rsid w:val="00470F4C"/>
    <w:rsid w:val="0049050E"/>
    <w:rsid w:val="004C47B7"/>
    <w:rsid w:val="004D043B"/>
    <w:rsid w:val="004D536B"/>
    <w:rsid w:val="004D68BC"/>
    <w:rsid w:val="00502A7E"/>
    <w:rsid w:val="00511A1C"/>
    <w:rsid w:val="00565914"/>
    <w:rsid w:val="005819A8"/>
    <w:rsid w:val="005B1FC1"/>
    <w:rsid w:val="005B4467"/>
    <w:rsid w:val="005B73A1"/>
    <w:rsid w:val="005C5B97"/>
    <w:rsid w:val="005C5CEB"/>
    <w:rsid w:val="005D74D8"/>
    <w:rsid w:val="005F1D77"/>
    <w:rsid w:val="005F3EC1"/>
    <w:rsid w:val="006238BF"/>
    <w:rsid w:val="0062415D"/>
    <w:rsid w:val="00641B21"/>
    <w:rsid w:val="00650F0C"/>
    <w:rsid w:val="00687C7F"/>
    <w:rsid w:val="00695BBA"/>
    <w:rsid w:val="00714D86"/>
    <w:rsid w:val="00762C50"/>
    <w:rsid w:val="00764199"/>
    <w:rsid w:val="007E6C7F"/>
    <w:rsid w:val="007F43FD"/>
    <w:rsid w:val="008C150B"/>
    <w:rsid w:val="008E5BD4"/>
    <w:rsid w:val="00922537"/>
    <w:rsid w:val="00931991"/>
    <w:rsid w:val="0093665E"/>
    <w:rsid w:val="0093760F"/>
    <w:rsid w:val="0095119D"/>
    <w:rsid w:val="00973D3A"/>
    <w:rsid w:val="009770DD"/>
    <w:rsid w:val="009A1CE1"/>
    <w:rsid w:val="009C1BBC"/>
    <w:rsid w:val="009E5102"/>
    <w:rsid w:val="00A342A6"/>
    <w:rsid w:val="00A34436"/>
    <w:rsid w:val="00A743CB"/>
    <w:rsid w:val="00A8028C"/>
    <w:rsid w:val="00AE1E10"/>
    <w:rsid w:val="00AE5343"/>
    <w:rsid w:val="00AF1ABF"/>
    <w:rsid w:val="00B44158"/>
    <w:rsid w:val="00B75E70"/>
    <w:rsid w:val="00B84798"/>
    <w:rsid w:val="00B97951"/>
    <w:rsid w:val="00BB093E"/>
    <w:rsid w:val="00BB5EEC"/>
    <w:rsid w:val="00BC28B8"/>
    <w:rsid w:val="00C06811"/>
    <w:rsid w:val="00C210A9"/>
    <w:rsid w:val="00C429C4"/>
    <w:rsid w:val="00C67733"/>
    <w:rsid w:val="00CD569A"/>
    <w:rsid w:val="00CD7C42"/>
    <w:rsid w:val="00D213E3"/>
    <w:rsid w:val="00D729D9"/>
    <w:rsid w:val="00D81CE7"/>
    <w:rsid w:val="00DB36DE"/>
    <w:rsid w:val="00E25B92"/>
    <w:rsid w:val="00E75723"/>
    <w:rsid w:val="00E83394"/>
    <w:rsid w:val="00E95DB7"/>
    <w:rsid w:val="00EB327B"/>
    <w:rsid w:val="00EB7085"/>
    <w:rsid w:val="00EC43FD"/>
    <w:rsid w:val="00ED62D8"/>
    <w:rsid w:val="00F07983"/>
    <w:rsid w:val="00F110C4"/>
    <w:rsid w:val="00F700D5"/>
    <w:rsid w:val="00F80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572732A7"/>
  <w15:docId w15:val="{9BC2ECD7-5F75-4A4F-8E20-D256EF0B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95DB7"/>
    <w:pPr>
      <w:widowControl w:val="0"/>
      <w:overflowPunct w:val="0"/>
      <w:autoSpaceDE w:val="0"/>
      <w:autoSpaceDN w:val="0"/>
      <w:adjustRightInd w:val="0"/>
      <w:spacing w:after="0" w:line="240" w:lineRule="auto"/>
      <w:jc w:val="center"/>
    </w:pPr>
    <w:rPr>
      <w:rFonts w:ascii="Times New Roman" w:eastAsia="Times New Roman" w:hAnsi="Times New Roman" w:cs="Times New Roman"/>
      <w:kern w:val="28"/>
      <w:sz w:val="24"/>
      <w:szCs w:val="24"/>
    </w:rPr>
  </w:style>
  <w:style w:type="character" w:customStyle="1" w:styleId="TitleChar">
    <w:name w:val="Title Char"/>
    <w:basedOn w:val="DefaultParagraphFont"/>
    <w:link w:val="Title"/>
    <w:rsid w:val="00E95DB7"/>
    <w:rPr>
      <w:rFonts w:ascii="Times New Roman" w:eastAsia="Times New Roman" w:hAnsi="Times New Roman" w:cs="Times New Roman"/>
      <w:kern w:val="28"/>
      <w:sz w:val="24"/>
      <w:szCs w:val="24"/>
    </w:rPr>
  </w:style>
  <w:style w:type="paragraph" w:styleId="Header">
    <w:name w:val="header"/>
    <w:basedOn w:val="Normal"/>
    <w:link w:val="HeaderChar"/>
    <w:uiPriority w:val="99"/>
    <w:unhideWhenUsed/>
    <w:rsid w:val="00641B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B21"/>
  </w:style>
  <w:style w:type="paragraph" w:styleId="Footer">
    <w:name w:val="footer"/>
    <w:basedOn w:val="Normal"/>
    <w:link w:val="FooterChar"/>
    <w:unhideWhenUsed/>
    <w:rsid w:val="00641B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B21"/>
  </w:style>
  <w:style w:type="character" w:styleId="PageNumber">
    <w:name w:val="page number"/>
    <w:basedOn w:val="DefaultParagraphFont"/>
    <w:rsid w:val="00511A1C"/>
  </w:style>
  <w:style w:type="paragraph" w:styleId="BalloonText">
    <w:name w:val="Balloon Text"/>
    <w:basedOn w:val="Normal"/>
    <w:link w:val="BalloonTextChar"/>
    <w:uiPriority w:val="99"/>
    <w:semiHidden/>
    <w:unhideWhenUsed/>
    <w:rsid w:val="008E5B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5B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hepple\Desktop\Thesis%20Template%20-%202007%20ver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45056-FD5C-4DAA-B80B-E103F2ED0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Thesis Template - 2007 version</Template>
  <TotalTime>0</TotalTime>
  <Pages>25</Pages>
  <Words>2143</Words>
  <Characters>10652</Characters>
  <Application>Microsoft Office Word</Application>
  <DocSecurity>0</DocSecurity>
  <Lines>166</Lines>
  <Paragraphs>56</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mhepple</dc:creator>
  <cp:lastModifiedBy>Powers, Carol</cp:lastModifiedBy>
  <cp:revision>2</cp:revision>
  <cp:lastPrinted>2012-08-23T19:04:00Z</cp:lastPrinted>
  <dcterms:created xsi:type="dcterms:W3CDTF">2025-12-11T15:37:00Z</dcterms:created>
  <dcterms:modified xsi:type="dcterms:W3CDTF">2025-12-11T15:37:00Z</dcterms:modified>
</cp:coreProperties>
</file>